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F5B" w:rsidRDefault="00263F5B" w:rsidP="00F70409">
      <w:pPr>
        <w:spacing w:after="0"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3F20">
        <w:rPr>
          <w:rFonts w:ascii="Times New Roman" w:hAnsi="Times New Roman" w:cs="Times New Roman"/>
          <w:b/>
          <w:bCs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24.5pt">
            <v:imagedata r:id="rId7" o:title=""/>
          </v:shape>
        </w:pic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лавление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344" w:lineRule="auto"/>
        <w:ind w:left="360" w:right="3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……………………………………….…3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Оценка системы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Оценка с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…………………….…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5-13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а……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14-15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16 1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Оценка 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17 1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….1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263F5B" w:rsidRDefault="00263F5B">
      <w:pPr>
        <w:spacing w:after="0" w:line="344" w:lineRule="auto"/>
        <w:ind w:left="360" w:right="3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атериаль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……………………………..…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19-20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тренней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системы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>21-23</w:t>
      </w:r>
    </w:p>
    <w:p w:rsidR="00263F5B" w:rsidRDefault="00263F5B">
      <w:pPr>
        <w:spacing w:after="10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 .......................................24</w:t>
      </w:r>
    </w:p>
    <w:p w:rsidR="00263F5B" w:rsidRDefault="00263F5B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Default="00263F5B">
      <w:pPr>
        <w:spacing w:after="0" w:line="360" w:lineRule="auto"/>
        <w:ind w:right="439" w:firstLine="36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1. (Приложение №1)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затели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бю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няя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№33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ени Ге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ии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анта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лежа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28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л 3.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е вы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п</w:t>
      </w:r>
      <w:r>
        <w:rPr>
          <w:rFonts w:ascii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же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я.................................................................................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......</w:t>
      </w:r>
      <w:r>
        <w:rPr>
          <w:rFonts w:ascii="Times New Roman" w:hAnsi="Times New Roman" w:cs="Times New Roman"/>
          <w:color w:val="000000"/>
          <w:sz w:val="23"/>
          <w:szCs w:val="23"/>
        </w:rPr>
        <w:t>.......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29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11" w:line="140" w:lineRule="exact"/>
        <w:rPr>
          <w:rFonts w:ascii="Times New Roman" w:hAnsi="Times New Roman" w:cs="Times New Roman"/>
          <w:sz w:val="14"/>
          <w:szCs w:val="14"/>
        </w:rPr>
      </w:pPr>
    </w:p>
    <w:p w:rsidR="00263F5B" w:rsidRDefault="00263F5B">
      <w:pPr>
        <w:sectPr w:rsidR="00263F5B" w:rsidSect="00F70409">
          <w:footerReference w:type="default" r:id="rId8"/>
          <w:pgSz w:w="11904" w:h="16838"/>
          <w:pgMar w:top="1134" w:right="845" w:bottom="951" w:left="926" w:header="720" w:footer="720" w:gutter="0"/>
          <w:pgNumType w:start="0"/>
          <w:cols w:space="708"/>
          <w:titlePg/>
        </w:sectPr>
      </w:pPr>
    </w:p>
    <w:p w:rsidR="00263F5B" w:rsidRDefault="00263F5B" w:rsidP="00AE5F83">
      <w:pPr>
        <w:spacing w:after="0"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263F5B" w:rsidRDefault="00263F5B">
      <w:pPr>
        <w:spacing w:before="117" w:after="0" w:line="239" w:lineRule="auto"/>
        <w:ind w:right="579" w:firstLine="5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–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тчет,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налит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 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льтаты анали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 №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ткр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263F5B" w:rsidRDefault="00263F5B">
      <w:pPr>
        <w:spacing w:after="0" w:line="242" w:lineRule="auto"/>
        <w:ind w:left="52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ставлен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spacing w:after="0" w:line="240" w:lineRule="auto"/>
        <w:ind w:left="-20" w:right="73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ми 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нкта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статьи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нкта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статьи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 № 27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-Ф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263F5B" w:rsidRDefault="00263F5B">
      <w:pPr>
        <w:spacing w:after="0" w:line="237" w:lineRule="auto"/>
        <w:ind w:left="43" w:right="4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462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63F5B" w:rsidRDefault="00263F5B">
      <w:pPr>
        <w:spacing w:after="0" w:line="240" w:lineRule="auto"/>
        <w:ind w:left="43" w:right="5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1218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дё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 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462».</w:t>
      </w:r>
    </w:p>
    <w:p w:rsidR="00263F5B" w:rsidRDefault="00263F5B">
      <w:pPr>
        <w:spacing w:after="0" w:line="240" w:lineRule="auto"/>
        <w:ind w:right="-14" w:firstLine="5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тчета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льтатах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ия.</w:t>
      </w:r>
    </w:p>
    <w:p w:rsidR="00263F5B" w:rsidRDefault="00263F5B">
      <w:pPr>
        <w:spacing w:after="0" w:line="239" w:lineRule="auto"/>
        <w:ind w:left="523" w:right="27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истрац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01.01.2018 года.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263F5B" w:rsidRDefault="00263F5B">
      <w:pPr>
        <w:spacing w:after="0" w:line="240" w:lineRule="auto"/>
        <w:ind w:left="213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рг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263F5B" w:rsidRDefault="00263F5B">
      <w:pPr>
        <w:spacing w:after="0" w:line="115" w:lineRule="exact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005"/>
        <w:gridCol w:w="7112"/>
      </w:tblGrid>
      <w:tr w:rsidR="00263F5B" w:rsidRPr="0027325E">
        <w:trPr>
          <w:cantSplit/>
          <w:trHeight w:hRule="exact" w:val="1301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37" w:lineRule="auto"/>
              <w:ind w:left="88" w:right="1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</w:p>
          <w:p w:rsidR="00263F5B" w:rsidRDefault="00263F5B">
            <w:pPr>
              <w:spacing w:after="3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F5B" w:rsidRDefault="00263F5B">
            <w:pPr>
              <w:spacing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F5B" w:rsidRDefault="00263F5B">
            <w:pPr>
              <w:spacing w:after="0" w:line="240" w:lineRule="auto"/>
              <w:ind w:left="93" w:right="3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сержанта 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263F5B" w:rsidRPr="0027325E">
        <w:trPr>
          <w:cantSplit/>
          <w:trHeight w:hRule="exact" w:val="47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2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2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Лариса 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263F5B" w:rsidRPr="0027325E">
        <w:trPr>
          <w:cantSplit/>
          <w:trHeight w:hRule="exact" w:val="47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428022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ира,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263F5B" w:rsidRPr="0027325E">
        <w:trPr>
          <w:cantSplit/>
          <w:trHeight w:hRule="exact" w:val="47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8352)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63065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8352)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6307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63F5B" w:rsidRPr="0027325E">
        <w:trPr>
          <w:cantSplit/>
          <w:trHeight w:hRule="exact" w:val="47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</w:p>
        </w:tc>
      </w:tr>
      <w:tr w:rsidR="00263F5B" w:rsidRPr="0027325E">
        <w:trPr>
          <w:cantSplit/>
          <w:trHeight w:hRule="exact" w:val="748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F5B" w:rsidRDefault="00263F5B">
            <w:pPr>
              <w:spacing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37" w:lineRule="auto"/>
              <w:ind w:left="93" w:right="9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лики.</w:t>
            </w:r>
          </w:p>
        </w:tc>
      </w:tr>
      <w:tr w:rsidR="00263F5B" w:rsidRPr="0027325E">
        <w:trPr>
          <w:cantSplit/>
          <w:trHeight w:hRule="exact" w:val="47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1968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263F5B" w:rsidRPr="0027325E">
        <w:trPr>
          <w:cantSplit/>
          <w:trHeight w:hRule="exact" w:val="743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F5B" w:rsidRDefault="00263F5B">
            <w:pPr>
              <w:spacing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07" w:after="0" w:line="237" w:lineRule="auto"/>
              <w:ind w:left="93" w:right="2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032916,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849,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2012,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срок действия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63F5B" w:rsidRPr="0027325E">
        <w:trPr>
          <w:cantSplit/>
          <w:trHeight w:hRule="exact" w:val="1022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11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тельст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F5B" w:rsidRDefault="00263F5B">
            <w:pPr>
              <w:spacing w:after="0" w:line="238" w:lineRule="auto"/>
              <w:ind w:left="93" w:right="9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000061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453,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14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263F5B" w:rsidRPr="0027325E">
        <w:trPr>
          <w:cantSplit/>
          <w:trHeight w:hRule="exact" w:val="91"/>
        </w:trPr>
        <w:tc>
          <w:tcPr>
            <w:tcW w:w="3005" w:type="dxa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7111" w:type="dxa"/>
            <w:tcBorders>
              <w:top w:val="single" w:sz="4" w:space="0" w:color="000000"/>
              <w:left w:val="single" w:sz="4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43"/>
        </w:trPr>
        <w:tc>
          <w:tcPr>
            <w:tcW w:w="10117" w:type="dxa"/>
            <w:gridSpan w:val="2"/>
            <w:tcBorders>
              <w:left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</w:tbl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280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263F5B" w:rsidRDefault="00263F5B">
      <w:pPr>
        <w:spacing w:before="117" w:after="0" w:line="240" w:lineRule="auto"/>
        <w:ind w:right="-14" w:firstLine="7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стью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2012.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РФ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нПиН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282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тарн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раци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ры.</w:t>
      </w:r>
    </w:p>
    <w:p w:rsidR="00263F5B" w:rsidRDefault="00263F5B">
      <w:pPr>
        <w:spacing w:before="117" w:after="0" w:line="239" w:lineRule="auto"/>
        <w:ind w:left="76" w:right="-17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 02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БОУ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ели и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стики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263F5B" w:rsidRDefault="00263F5B">
      <w:pPr>
        <w:spacing w:after="0" w:line="240" w:lineRule="auto"/>
        <w:ind w:left="76" w:right="-20" w:firstLine="6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263F5B" w:rsidRDefault="00263F5B">
      <w:pPr>
        <w:spacing w:after="0" w:line="239" w:lineRule="auto"/>
        <w:ind w:left="76" w:right="-20" w:firstLine="6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ГОС 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ия. 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оится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и:</w:t>
      </w:r>
    </w:p>
    <w:p w:rsidR="00263F5B" w:rsidRDefault="00263F5B">
      <w:pPr>
        <w:spacing w:after="0" w:line="240" w:lineRule="auto"/>
        <w:ind w:left="7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ы)</w:t>
      </w:r>
      <w:r>
        <w:rPr>
          <w:rFonts w:ascii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ГОС НОО;</w:t>
      </w:r>
    </w:p>
    <w:p w:rsidR="00263F5B" w:rsidRDefault="00263F5B">
      <w:pPr>
        <w:spacing w:after="0" w:line="240" w:lineRule="auto"/>
        <w:ind w:left="7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ы)</w:t>
      </w:r>
      <w:r>
        <w:rPr>
          <w:rFonts w:ascii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ГОС ООО;</w:t>
      </w:r>
    </w:p>
    <w:p w:rsidR="00263F5B" w:rsidRDefault="00263F5B">
      <w:pPr>
        <w:tabs>
          <w:tab w:val="left" w:pos="422"/>
          <w:tab w:val="left" w:pos="2456"/>
          <w:tab w:val="left" w:pos="3875"/>
          <w:tab w:val="left" w:pos="4705"/>
          <w:tab w:val="left" w:pos="5822"/>
          <w:tab w:val="left" w:pos="7472"/>
          <w:tab w:val="left" w:pos="9098"/>
        </w:tabs>
        <w:spacing w:after="0" w:line="240" w:lineRule="auto"/>
        <w:ind w:left="7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–11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ральн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онент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рта.</w:t>
      </w:r>
    </w:p>
    <w:p w:rsidR="00263F5B" w:rsidRDefault="00263F5B">
      <w:pPr>
        <w:spacing w:after="0" w:line="240" w:lineRule="auto"/>
        <w:ind w:left="76" w:right="-12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ламент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итатель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ты со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hAnsi="Times New Roman" w:cs="Times New Roman"/>
          <w:color w:val="000000"/>
          <w:sz w:val="24"/>
          <w:szCs w:val="24"/>
        </w:rPr>
        <w:t>ню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hAnsi="Times New Roman" w:cs="Times New Roman"/>
          <w:color w:val="000000"/>
          <w:sz w:val="24"/>
          <w:szCs w:val="24"/>
        </w:rPr>
        <w:t>тава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ны 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ете,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 работников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Pr="008964DD" w:rsidRDefault="00263F5B" w:rsidP="00AE06F5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5D9A">
        <w:rPr>
          <w:rFonts w:ascii="Times New Roman" w:hAnsi="Times New Roman" w:cs="Times New Roman"/>
          <w:sz w:val="24"/>
          <w:szCs w:val="24"/>
        </w:rPr>
        <w:t>МБОУ «СОШ №33» города Чебоксары расположено в промышленном районе г. Чебоксары. Большинство семей обучающихся проживает в домах по адресу проспект Мира, ул. Космонавта Николаева, 50 лет Октября, ул. Нефтебазовская, поселок  Нефтебаза, Складской проезд,  ул. Путепроводная, ул. 1-ая Путепроводная,  ул. 2-ая Путепроводная, проезд Машиностроителей, микрорайон  Новый город. 40 процентов обучающихся проживают рядом со школой, 60 процентов – в близлежащих поселках Восточный, Соляное, Новый город. За последние три года количество обучающихся возросло на 138 человек. В 2015 году в школе насчитывалось 443 обучающихся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964DD">
        <w:rPr>
          <w:rFonts w:ascii="Times New Roman" w:hAnsi="Times New Roman" w:cs="Times New Roman"/>
          <w:sz w:val="24"/>
          <w:szCs w:val="24"/>
        </w:rPr>
        <w:t xml:space="preserve">В 2017  году в школе в 29-и классах обучалось 851 человек. Из них в начальной школе (12 классов) – </w:t>
      </w:r>
      <w:r w:rsidRPr="00085D9A">
        <w:rPr>
          <w:rFonts w:ascii="Times New Roman" w:hAnsi="Times New Roman" w:cs="Times New Roman"/>
          <w:sz w:val="24"/>
          <w:szCs w:val="24"/>
        </w:rPr>
        <w:t>298 человек</w:t>
      </w:r>
      <w:r w:rsidRPr="008964DD">
        <w:rPr>
          <w:rFonts w:ascii="Times New Roman" w:hAnsi="Times New Roman" w:cs="Times New Roman"/>
          <w:sz w:val="24"/>
          <w:szCs w:val="24"/>
        </w:rPr>
        <w:t xml:space="preserve">, в средней школе (10 классов) – </w:t>
      </w:r>
      <w:r w:rsidRPr="00085D9A">
        <w:rPr>
          <w:rFonts w:ascii="Times New Roman" w:hAnsi="Times New Roman" w:cs="Times New Roman"/>
          <w:sz w:val="24"/>
          <w:szCs w:val="24"/>
        </w:rPr>
        <w:t>246 человек</w:t>
      </w:r>
      <w:r w:rsidRPr="008964DD">
        <w:rPr>
          <w:rFonts w:ascii="Times New Roman" w:hAnsi="Times New Roman" w:cs="Times New Roman"/>
          <w:sz w:val="24"/>
          <w:szCs w:val="24"/>
        </w:rPr>
        <w:t>, в старшей (2 класса) – 37 человека.</w:t>
      </w:r>
    </w:p>
    <w:p w:rsidR="00263F5B" w:rsidRPr="008964DD" w:rsidRDefault="00263F5B" w:rsidP="008964D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64DD">
        <w:rPr>
          <w:rFonts w:ascii="Times New Roman" w:hAnsi="Times New Roman" w:cs="Times New Roman"/>
          <w:sz w:val="24"/>
          <w:szCs w:val="24"/>
        </w:rPr>
        <w:t xml:space="preserve">Средняя наполняемость классов –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8964DD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964DD">
        <w:rPr>
          <w:rFonts w:ascii="Times New Roman" w:hAnsi="Times New Roman" w:cs="Times New Roman"/>
          <w:sz w:val="24"/>
          <w:szCs w:val="24"/>
        </w:rPr>
        <w:t>.</w:t>
      </w:r>
    </w:p>
    <w:p w:rsidR="00263F5B" w:rsidRDefault="00263F5B" w:rsidP="008964DD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4DD">
        <w:rPr>
          <w:rFonts w:ascii="Times New Roman" w:hAnsi="Times New Roman" w:cs="Times New Roman"/>
          <w:sz w:val="24"/>
          <w:szCs w:val="24"/>
        </w:rPr>
        <w:t>Динамика численности обучающихся положительная, что говорит о востребованности школы у потребителей образовательных услуг.</w:t>
      </w:r>
    </w:p>
    <w:p w:rsidR="00263F5B" w:rsidRDefault="00263F5B">
      <w:pPr>
        <w:spacing w:after="0" w:line="239" w:lineRule="auto"/>
        <w:ind w:left="76" w:right="-20" w:firstLine="5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ательная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БОУ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щим</w:t>
      </w:r>
      <w:r>
        <w:rPr>
          <w:rFonts w:ascii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40" w:lineRule="auto"/>
        <w:ind w:left="249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равле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263F5B" w:rsidRDefault="00263F5B" w:rsidP="00D739FA">
      <w:pPr>
        <w:spacing w:before="117" w:after="0" w:line="237" w:lineRule="auto"/>
        <w:ind w:right="6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 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D739FA">
      <w:pPr>
        <w:spacing w:after="0" w:line="237" w:lineRule="auto"/>
        <w:ind w:left="235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Органами коллегиального управления являются</w:t>
      </w:r>
      <w:r w:rsidRPr="000363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ее 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в, педагогический совет, управляющий совет. В 2017 году на общем собрании работников рассматривались вопросы, связанные с внесением изменений в Коллективный договор, в Правила трудового распорядка. На заседаниях педагогического совета рассмотрены рабочие учебные программы учителей, итоги работы по четвертям  и за год, выбор предметов из части, формируемой образовательной организацией, рассмотрены и приняты локальные акты, регламентирующие организацию и осуществление образовательного процесса. Также рассматривался выбор учебников и УМК, средств обучения и воспитания. </w:t>
      </w:r>
    </w:p>
    <w:p w:rsidR="00263F5B" w:rsidRDefault="00263F5B" w:rsidP="00784054">
      <w:pPr>
        <w:spacing w:after="0" w:line="237" w:lineRule="auto"/>
        <w:ind w:left="235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Управляющий совет определял основные направления развития Школы. Администрация   Школы совместно с членами Управляющего совета вышла с просьбой к депутатам Государственного Совета Чувашской Республики помочь с решением проблемы по приобретению необходимой ученической мебели и оборудования. Приобрели 14 ученических столов и 28 ученических стульев. В 2017 году члены Управляющего совета содействовали организации и проведению капитального ремонта №109. Членами Управляющего совета проводились проверки по организации горячего питания обучающихся. Члены Управляющего совета принимали участие в согласовании критериев, показателей деятельности работников Школы и в решении об осуществлении выплат стимулирующего характера.                                                         </w:t>
      </w:r>
      <w:r w:rsidRPr="00D739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ять пре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й:                                                                                                                                            -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чителей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 (руководитель Борисова Н.Б.)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784054">
      <w:pPr>
        <w:spacing w:after="0" w:line="240" w:lineRule="auto"/>
        <w:ind w:left="172" w:right="198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атемат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; (руководитель Емельянова Л.В.)                                                                                                                 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ы (руководитель Пыркова Р.Г.)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D739FA">
      <w:pPr>
        <w:spacing w:after="0" w:line="242" w:lineRule="auto"/>
        <w:ind w:left="172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 (руководитель Диарова И.А.)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D739FA">
      <w:pPr>
        <w:spacing w:after="0" w:line="240" w:lineRule="auto"/>
        <w:ind w:left="172" w:right="69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 (руководитель Мышева Л.И.).</w:t>
      </w:r>
    </w:p>
    <w:p w:rsidR="00263F5B" w:rsidRDefault="00263F5B" w:rsidP="00D739FA">
      <w:pPr>
        <w:spacing w:after="0" w:line="240" w:lineRule="auto"/>
        <w:ind w:left="235" w:right="1040" w:firstLine="4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z w:val="24"/>
          <w:szCs w:val="24"/>
        </w:rPr>
        <w:t>ались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-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лана;</w:t>
      </w:r>
    </w:p>
    <w:p w:rsidR="00263F5B" w:rsidRDefault="00263F5B" w:rsidP="00D739FA">
      <w:pPr>
        <w:spacing w:after="0" w:line="237" w:lineRule="auto"/>
        <w:ind w:left="235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метам;</w:t>
      </w:r>
    </w:p>
    <w:p w:rsidR="00263F5B" w:rsidRDefault="00263F5B" w:rsidP="00AE06F5">
      <w:pPr>
        <w:tabs>
          <w:tab w:val="left" w:pos="10065"/>
        </w:tabs>
        <w:spacing w:after="0" w:line="240" w:lineRule="auto"/>
        <w:ind w:left="235" w:right="4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разра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-пр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z w:val="24"/>
          <w:szCs w:val="24"/>
        </w:rPr>
        <w:t>;                                                                                                 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лана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263F5B" w:rsidRDefault="00263F5B" w:rsidP="00AE06F5">
      <w:pPr>
        <w:spacing w:after="0" w:line="240" w:lineRule="auto"/>
        <w:ind w:left="235" w:right="4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 в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х;                                                                    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 в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 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263F5B" w:rsidRDefault="00263F5B" w:rsidP="00D739FA">
      <w:pPr>
        <w:spacing w:before="88" w:after="0" w:line="242" w:lineRule="auto"/>
        <w:ind w:left="47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D739FA">
      <w:pPr>
        <w:spacing w:after="0" w:line="240" w:lineRule="auto"/>
        <w:ind w:right="-20" w:firstLine="47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исци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263F5B" w:rsidRDefault="00263F5B" w:rsidP="00AE06F5">
      <w:pPr>
        <w:tabs>
          <w:tab w:val="left" w:pos="0"/>
          <w:tab w:val="left" w:pos="1909"/>
          <w:tab w:val="left" w:pos="2748"/>
          <w:tab w:val="left" w:pos="3490"/>
          <w:tab w:val="left" w:pos="4139"/>
          <w:tab w:val="left" w:pos="5451"/>
          <w:tab w:val="left" w:pos="7111"/>
          <w:tab w:val="left" w:pos="7962"/>
          <w:tab w:val="left" w:pos="8779"/>
          <w:tab w:val="left" w:pos="10068"/>
        </w:tabs>
        <w:spacing w:after="0" w:line="239" w:lineRule="auto"/>
        <w:ind w:right="-9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 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и, 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D739FA">
      <w:pPr>
        <w:tabs>
          <w:tab w:val="left" w:pos="1553"/>
          <w:tab w:val="left" w:pos="1909"/>
          <w:tab w:val="left" w:pos="2748"/>
          <w:tab w:val="left" w:pos="3490"/>
          <w:tab w:val="left" w:pos="4139"/>
          <w:tab w:val="left" w:pos="5451"/>
          <w:tab w:val="left" w:pos="7111"/>
          <w:tab w:val="left" w:pos="7962"/>
          <w:tab w:val="left" w:pos="8779"/>
          <w:tab w:val="left" w:pos="10068"/>
        </w:tabs>
        <w:spacing w:after="0" w:line="239" w:lineRule="auto"/>
        <w:ind w:right="-9" w:firstLine="5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2018 году будет продолжена практика коллегиального обсуждения путей развития образовательной системы образовательного учреждения, совершенствования основной образовательной программы основного общего образования, выбора предметов части учебного плана, формируемой участниками образовательного процесса.</w:t>
      </w:r>
    </w:p>
    <w:p w:rsidR="00263F5B" w:rsidRDefault="00263F5B" w:rsidP="00D739FA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before="117" w:after="0" w:line="237" w:lineRule="auto"/>
        <w:ind w:right="611"/>
        <w:rPr>
          <w:rFonts w:ascii="Times New Roman" w:hAnsi="Times New Roman" w:cs="Times New Roman"/>
          <w:color w:val="000000"/>
          <w:sz w:val="24"/>
          <w:szCs w:val="24"/>
        </w:rPr>
      </w:pPr>
    </w:p>
    <w:p w:rsidR="00263F5B" w:rsidRDefault="00263F5B">
      <w:pPr>
        <w:spacing w:after="4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Default="00263F5B">
      <w:pPr>
        <w:sectPr w:rsidR="00263F5B">
          <w:pgSz w:w="11904" w:h="16838"/>
          <w:pgMar w:top="948" w:right="845" w:bottom="951" w:left="926" w:header="720" w:footer="720" w:gutter="0"/>
          <w:cols w:space="708"/>
        </w:sectPr>
      </w:pPr>
    </w:p>
    <w:p w:rsidR="00263F5B" w:rsidRDefault="00263F5B" w:rsidP="00B4354C">
      <w:pPr>
        <w:spacing w:after="0" w:line="240" w:lineRule="auto"/>
        <w:ind w:left="1714" w:right="-20"/>
        <w:rPr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263F5B" w:rsidRDefault="00263F5B">
      <w:pPr>
        <w:tabs>
          <w:tab w:val="left" w:pos="1856"/>
          <w:tab w:val="left" w:pos="4015"/>
          <w:tab w:val="left" w:pos="5372"/>
          <w:tab w:val="left" w:pos="5727"/>
        </w:tabs>
        <w:spacing w:before="117" w:after="0" w:line="239" w:lineRule="auto"/>
        <w:ind w:right="-10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2017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ия.</w:t>
      </w:r>
    </w:p>
    <w:p w:rsidR="00263F5B" w:rsidRDefault="00263F5B">
      <w:pPr>
        <w:tabs>
          <w:tab w:val="left" w:pos="7951"/>
        </w:tabs>
        <w:spacing w:after="0" w:line="239" w:lineRule="auto"/>
        <w:ind w:right="-20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про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и»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П)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за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пси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D739FA">
      <w:pPr>
        <w:spacing w:after="0" w:line="240" w:lineRule="auto"/>
        <w:ind w:right="-14" w:firstLine="6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про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ГОС ООО,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лет,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8-9 классах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 разра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1312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2004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стан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стей,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сп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 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ия.</w:t>
      </w:r>
    </w:p>
    <w:p w:rsidR="00263F5B" w:rsidRDefault="00263F5B">
      <w:pPr>
        <w:spacing w:after="0" w:line="240" w:lineRule="auto"/>
        <w:ind w:right="120" w:firstLine="6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 разра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онента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 №1312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09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2004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2" w:lineRule="auto"/>
        <w:ind w:left="6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нта, напра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меты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филя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263F5B" w:rsidRDefault="00263F5B" w:rsidP="00D739FA">
      <w:pPr>
        <w:spacing w:after="0" w:line="243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язатель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онента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иль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: 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филь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ета, раз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63F5B" w:rsidRDefault="00263F5B">
      <w:pPr>
        <w:spacing w:after="0" w:line="242" w:lineRule="auto"/>
        <w:ind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0-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Courier New" w:hAnsi="Courier New" w:cs="Courier New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 перев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</w:rPr>
        <w:t>БОУ 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 №33»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40" w:lineRule="auto"/>
        <w:ind w:right="-14" w:firstLine="6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ыл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0-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в.</w:t>
      </w:r>
    </w:p>
    <w:p w:rsidR="00263F5B" w:rsidRDefault="00263F5B">
      <w:pPr>
        <w:spacing w:after="0" w:line="240" w:lineRule="auto"/>
        <w:ind w:right="-20" w:firstLine="5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</w:rPr>
        <w:t>емле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spacing w:after="0" w:line="23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5964F8">
      <w:pPr>
        <w:spacing w:after="0" w:line="243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                                                                                                                                                                            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направле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ты 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нравст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0A382C">
      <w:pPr>
        <w:spacing w:after="0" w:line="243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 сп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                                                                                                                                      Учебный план Школы соответствует федеральному государственному образовательному стандарту.</w:t>
      </w:r>
    </w:p>
    <w:p w:rsidR="00263F5B" w:rsidRDefault="00263F5B" w:rsidP="000A382C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Календарный учебный график Школы  выдержан и выполнен.</w:t>
      </w:r>
    </w:p>
    <w:p w:rsidR="00263F5B" w:rsidRDefault="00263F5B" w:rsidP="000A382C">
      <w:pPr>
        <w:spacing w:after="31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Расписание уроков  всех уровней соответствует норам, предусмотренным </w:t>
      </w:r>
      <w:r w:rsidRPr="000A382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нПиН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282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тарн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 с изменениями от 24.11.2015 года.</w:t>
      </w:r>
    </w:p>
    <w:p w:rsidR="00263F5B" w:rsidRPr="000A382C" w:rsidRDefault="00263F5B" w:rsidP="000A382C">
      <w:pPr>
        <w:spacing w:after="31" w:line="240" w:lineRule="exac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 внеурочной деятельности выполнен.</w:t>
      </w:r>
    </w:p>
    <w:p w:rsidR="00263F5B" w:rsidRDefault="00263F5B">
      <w:pPr>
        <w:spacing w:after="0" w:line="238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2018 году педагогический коллектив продолжит реализацию образовательной программы  и внеурочной деятельности, используя все возможности для формирования основ духовно-нравственной культуры обучающихся, способствуя их профориентации и самоопределению.</w:t>
      </w:r>
    </w:p>
    <w:p w:rsidR="00263F5B" w:rsidRDefault="00263F5B">
      <w:pPr>
        <w:spacing w:after="5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Pr="00897356" w:rsidRDefault="00263F5B" w:rsidP="00DF77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792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897356">
        <w:rPr>
          <w:rFonts w:ascii="Times New Roman" w:hAnsi="Times New Roman" w:cs="Times New Roman"/>
          <w:sz w:val="24"/>
          <w:szCs w:val="24"/>
        </w:rPr>
        <w:t xml:space="preserve">Одним из показателей качества образования является качество результатов. </w:t>
      </w:r>
    </w:p>
    <w:p w:rsidR="00263F5B" w:rsidRDefault="00263F5B" w:rsidP="00897356">
      <w:pPr>
        <w:spacing w:after="53" w:line="240" w:lineRule="exac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 году  общая успеваемость по школе составляет 99%, качество знаний 35%. По ступеням это выглядит следующим образом:</w:t>
      </w:r>
    </w:p>
    <w:p w:rsidR="00263F5B" w:rsidRDefault="00263F5B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90"/>
        <w:gridCol w:w="706"/>
        <w:gridCol w:w="854"/>
        <w:gridCol w:w="985"/>
        <w:gridCol w:w="695"/>
        <w:gridCol w:w="686"/>
        <w:gridCol w:w="1033"/>
        <w:gridCol w:w="850"/>
        <w:gridCol w:w="682"/>
        <w:gridCol w:w="988"/>
      </w:tblGrid>
      <w:tr w:rsidR="00263F5B" w:rsidRPr="0027325E">
        <w:trPr>
          <w:cantSplit/>
          <w:trHeight w:hRule="exact" w:val="283"/>
        </w:trPr>
        <w:tc>
          <w:tcPr>
            <w:tcW w:w="1690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7" w:after="0" w:line="237" w:lineRule="auto"/>
              <w:ind w:left="110" w:right="4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2545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7" w:after="0" w:line="231" w:lineRule="auto"/>
              <w:ind w:left="91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4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7" w:after="0" w:line="231" w:lineRule="auto"/>
              <w:ind w:left="85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7" w:after="0" w:line="231" w:lineRule="auto"/>
              <w:ind w:left="90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263F5B" w:rsidRPr="0027325E">
        <w:trPr>
          <w:cantSplit/>
          <w:trHeight w:hRule="exact" w:val="1766"/>
        </w:trPr>
        <w:tc>
          <w:tcPr>
            <w:tcW w:w="169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1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9" w:lineRule="auto"/>
              <w:ind w:left="148" w:right="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3F5B" w:rsidRDefault="00263F5B">
            <w:pPr>
              <w:spacing w:after="0" w:line="246" w:lineRule="auto"/>
              <w:ind w:left="119" w:right="6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ваемо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11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7" w:lineRule="auto"/>
              <w:ind w:left="156" w:right="10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авлены</w:t>
            </w:r>
            <w:r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11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5" w:lineRule="auto"/>
              <w:ind w:left="148" w:right="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3" w:lineRule="auto"/>
              <w:ind w:left="119" w:right="6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ваемо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15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63F5B" w:rsidRDefault="00263F5B">
            <w:pPr>
              <w:spacing w:after="0" w:line="254" w:lineRule="auto"/>
              <w:ind w:left="156" w:right="10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авлены</w:t>
            </w:r>
            <w:r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4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3F5B" w:rsidRDefault="00263F5B">
            <w:pPr>
              <w:spacing w:after="0" w:line="246" w:lineRule="auto"/>
              <w:ind w:left="148" w:right="9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3" w:lineRule="auto"/>
              <w:ind w:left="119" w:right="6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ваемо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11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8" w:lineRule="auto"/>
              <w:ind w:left="156" w:right="10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авлены</w:t>
            </w:r>
            <w:r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</w:p>
        </w:tc>
      </w:tr>
      <w:tr w:rsidR="00263F5B" w:rsidRPr="0027325E">
        <w:trPr>
          <w:cantSplit/>
          <w:trHeight w:hRule="exact" w:val="288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кл.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3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кл.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7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3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4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4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3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4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63F5B" w:rsidRPr="0027325E">
        <w:trPr>
          <w:cantSplit/>
          <w:trHeight w:hRule="exact" w:val="288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7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3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4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4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2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4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63F5B" w:rsidRPr="0027325E">
        <w:trPr>
          <w:cantSplit/>
          <w:trHeight w:hRule="exact" w:val="561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7" w:lineRule="auto"/>
              <w:ind w:left="110" w:right="54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коле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23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3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43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23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22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4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30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22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43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 w:rsidP="005964F8">
      <w:pPr>
        <w:spacing w:after="0" w:line="240" w:lineRule="auto"/>
        <w:ind w:left="278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263F5B" w:rsidRDefault="00263F5B" w:rsidP="005964F8">
      <w:pPr>
        <w:spacing w:after="14" w:line="120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04"/>
        <w:gridCol w:w="1983"/>
        <w:gridCol w:w="1982"/>
        <w:gridCol w:w="1988"/>
      </w:tblGrid>
      <w:tr w:rsidR="00263F5B" w:rsidRPr="0027325E">
        <w:trPr>
          <w:cantSplit/>
          <w:trHeight w:hRule="exact" w:val="1339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6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39" w:lineRule="auto"/>
              <w:ind w:left="185" w:right="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хся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263F5B" w:rsidRDefault="00263F5B" w:rsidP="0062234B">
            <w:pPr>
              <w:spacing w:after="0" w:line="240" w:lineRule="auto"/>
              <w:ind w:left="37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асса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39" w:lineRule="auto"/>
              <w:ind w:left="131" w:right="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хся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263F5B" w:rsidRDefault="00263F5B" w:rsidP="0062234B">
            <w:pPr>
              <w:spacing w:after="0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39" w:lineRule="auto"/>
              <w:ind w:left="137" w:right="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чаю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хся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263F5B" w:rsidRDefault="00263F5B" w:rsidP="0062234B">
            <w:pPr>
              <w:spacing w:after="0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асса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263F5B" w:rsidRPr="0027325E">
        <w:trPr>
          <w:cantSplit/>
          <w:trHeight w:hRule="exact" w:val="427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6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8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8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87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263F5B" w:rsidRPr="0027325E">
        <w:trPr>
          <w:cantSplit/>
          <w:trHeight w:hRule="exact" w:val="422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2" w:after="0" w:line="240" w:lineRule="auto"/>
              <w:ind w:left="6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2" w:after="0" w:line="240" w:lineRule="auto"/>
              <w:ind w:left="8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2" w:after="0" w:line="240" w:lineRule="auto"/>
              <w:ind w:left="8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2" w:after="0" w:line="240" w:lineRule="auto"/>
              <w:ind w:left="87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263F5B" w:rsidRPr="0027325E">
        <w:trPr>
          <w:cantSplit/>
          <w:trHeight w:hRule="exact" w:val="422"/>
        </w:trPr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6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8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8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 w:rsidP="0062234B">
            <w:pPr>
              <w:spacing w:before="11" w:after="0" w:line="240" w:lineRule="auto"/>
              <w:ind w:left="87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</w:tbl>
    <w:p w:rsidR="00263F5B" w:rsidRDefault="00263F5B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:rsidR="00263F5B" w:rsidRDefault="00263F5B">
      <w:pPr>
        <w:spacing w:after="0" w:line="277" w:lineRule="auto"/>
        <w:ind w:right="211" w:firstLine="5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нам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 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хся.</w:t>
      </w:r>
    </w:p>
    <w:p w:rsidR="00263F5B" w:rsidRPr="00195113" w:rsidRDefault="00263F5B" w:rsidP="00DF7792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95113">
        <w:rPr>
          <w:rFonts w:ascii="Times New Roman" w:hAnsi="Times New Roman" w:cs="Times New Roman"/>
          <w:sz w:val="24"/>
          <w:szCs w:val="24"/>
        </w:rPr>
        <w:t>Результативность основной школы может быть представлена итогами государственной итоговой аттестации (9-е классы). Положительная динамика за три года подтверждает правильность выбранной стратегии. Снижение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113">
        <w:rPr>
          <w:rFonts w:ascii="Times New Roman" w:hAnsi="Times New Roman" w:cs="Times New Roman"/>
          <w:sz w:val="24"/>
          <w:szCs w:val="24"/>
        </w:rPr>
        <w:t>процента качества знаний по математике в  2017 году следует принять во внимание, но не считать критичным.</w:t>
      </w:r>
    </w:p>
    <w:p w:rsidR="00263F5B" w:rsidRPr="00195113" w:rsidRDefault="00263F5B" w:rsidP="00DF7792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195113">
        <w:rPr>
          <w:rFonts w:ascii="Times New Roman" w:hAnsi="Times New Roman" w:cs="Times New Roman"/>
          <w:sz w:val="24"/>
          <w:szCs w:val="24"/>
        </w:rPr>
        <w:t>Наилучшим представляется, с учетом количества сдававших, результат по информатике, химии и физике; недостаточно высокий результат по обществознанию лишь частично компенсируется массовостью выбора; результат по обществознанию, математике вызывает необходимость серьезной методической работы для увеличения показателя.</w:t>
      </w:r>
    </w:p>
    <w:p w:rsidR="00263F5B" w:rsidRPr="00DF7792" w:rsidRDefault="00263F5B" w:rsidP="00DF7792">
      <w:pPr>
        <w:spacing w:after="0"/>
        <w:ind w:firstLine="53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3F5B" w:rsidRDefault="00263F5B" w:rsidP="005964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63F5B" w:rsidRDefault="00263F5B" w:rsidP="005964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3F5B" w:rsidRPr="004059BB" w:rsidRDefault="00263F5B" w:rsidP="00AE06F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059BB">
        <w:rPr>
          <w:rFonts w:ascii="Times New Roman" w:hAnsi="Times New Roman" w:cs="Times New Roman"/>
          <w:sz w:val="24"/>
          <w:szCs w:val="24"/>
        </w:rPr>
        <w:t>В 2017 году к итоговой аттестации по итогам освоения основной общеобразовательной программы допущены  28 выпускников основной школы, что составило 100% от общего количества выпускников. Выбор предметов</w:t>
      </w:r>
      <w:r>
        <w:rPr>
          <w:rFonts w:ascii="Times New Roman" w:hAnsi="Times New Roman" w:cs="Times New Roman"/>
          <w:sz w:val="24"/>
          <w:szCs w:val="24"/>
        </w:rPr>
        <w:t xml:space="preserve"> основного государственного экзамена</w:t>
      </w:r>
      <w:r w:rsidRPr="004059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обучающимися распределился следующим </w:t>
      </w:r>
      <w:r w:rsidRPr="004059BB">
        <w:rPr>
          <w:rFonts w:ascii="Times New Roman" w:hAnsi="Times New Roman" w:cs="Times New Roman"/>
          <w:sz w:val="24"/>
          <w:szCs w:val="24"/>
        </w:rPr>
        <w:t xml:space="preserve"> образом: истори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059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выбрал</w:t>
      </w:r>
      <w:r w:rsidRPr="004059BB">
        <w:rPr>
          <w:rFonts w:ascii="Times New Roman" w:hAnsi="Times New Roman" w:cs="Times New Roman"/>
          <w:sz w:val="24"/>
          <w:szCs w:val="24"/>
        </w:rPr>
        <w:t xml:space="preserve">  1 </w:t>
      </w:r>
      <w:r>
        <w:rPr>
          <w:rFonts w:ascii="Times New Roman" w:hAnsi="Times New Roman" w:cs="Times New Roman"/>
          <w:sz w:val="24"/>
          <w:szCs w:val="24"/>
        </w:rPr>
        <w:t>обучающийся (4%),</w:t>
      </w:r>
      <w:r w:rsidRPr="004059BB">
        <w:rPr>
          <w:rFonts w:ascii="Times New Roman" w:hAnsi="Times New Roman" w:cs="Times New Roman"/>
          <w:sz w:val="24"/>
          <w:szCs w:val="24"/>
        </w:rPr>
        <w:t xml:space="preserve"> физик</w:t>
      </w:r>
      <w:r>
        <w:rPr>
          <w:rFonts w:ascii="Times New Roman" w:hAnsi="Times New Roman" w:cs="Times New Roman"/>
          <w:sz w:val="24"/>
          <w:szCs w:val="24"/>
        </w:rPr>
        <w:t xml:space="preserve">у выбрали </w:t>
      </w:r>
      <w:r w:rsidRPr="004059BB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4059BB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059BB">
        <w:rPr>
          <w:rFonts w:ascii="Times New Roman" w:hAnsi="Times New Roman" w:cs="Times New Roman"/>
          <w:sz w:val="24"/>
          <w:szCs w:val="24"/>
        </w:rPr>
        <w:t>щихся (7%), хими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059BB">
        <w:rPr>
          <w:rFonts w:ascii="Times New Roman" w:hAnsi="Times New Roman" w:cs="Times New Roman"/>
          <w:sz w:val="24"/>
          <w:szCs w:val="24"/>
        </w:rPr>
        <w:t xml:space="preserve">  -  2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4059BB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059BB">
        <w:rPr>
          <w:rFonts w:ascii="Times New Roman" w:hAnsi="Times New Roman" w:cs="Times New Roman"/>
          <w:sz w:val="24"/>
          <w:szCs w:val="24"/>
        </w:rPr>
        <w:t>щихся (7%),  информатик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059BB">
        <w:rPr>
          <w:rFonts w:ascii="Times New Roman" w:hAnsi="Times New Roman" w:cs="Times New Roman"/>
          <w:sz w:val="24"/>
          <w:szCs w:val="24"/>
        </w:rPr>
        <w:t xml:space="preserve"> – 12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4059BB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059BB">
        <w:rPr>
          <w:rFonts w:ascii="Times New Roman" w:hAnsi="Times New Roman" w:cs="Times New Roman"/>
          <w:sz w:val="24"/>
          <w:szCs w:val="24"/>
        </w:rPr>
        <w:t>щихся (43%), биологи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059BB">
        <w:rPr>
          <w:rFonts w:ascii="Times New Roman" w:hAnsi="Times New Roman" w:cs="Times New Roman"/>
          <w:sz w:val="24"/>
          <w:szCs w:val="24"/>
        </w:rPr>
        <w:t xml:space="preserve"> -  17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4059BB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059BB">
        <w:rPr>
          <w:rFonts w:ascii="Times New Roman" w:hAnsi="Times New Roman" w:cs="Times New Roman"/>
          <w:sz w:val="24"/>
          <w:szCs w:val="24"/>
        </w:rPr>
        <w:t xml:space="preserve">щихся (61%), обществознание  - 22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4059BB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ющихся (79%).                               Средний балл</w:t>
      </w:r>
      <w:r w:rsidRPr="004059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основного государственного экзамена</w:t>
      </w:r>
      <w:r w:rsidRPr="004059BB">
        <w:rPr>
          <w:rFonts w:ascii="Times New Roman" w:hAnsi="Times New Roman" w:cs="Times New Roman"/>
          <w:sz w:val="24"/>
          <w:szCs w:val="24"/>
        </w:rPr>
        <w:t xml:space="preserve"> по русскому языку</w:t>
      </w:r>
      <w:r>
        <w:rPr>
          <w:rFonts w:ascii="Times New Roman" w:hAnsi="Times New Roman" w:cs="Times New Roman"/>
          <w:sz w:val="24"/>
          <w:szCs w:val="24"/>
        </w:rPr>
        <w:t xml:space="preserve"> составил</w:t>
      </w:r>
      <w:r w:rsidRPr="004059BB">
        <w:rPr>
          <w:rFonts w:ascii="Times New Roman" w:hAnsi="Times New Roman" w:cs="Times New Roman"/>
          <w:sz w:val="24"/>
          <w:szCs w:val="24"/>
        </w:rPr>
        <w:t xml:space="preserve"> 4,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059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балла, </w:t>
      </w:r>
      <w:r w:rsidRPr="004059BB">
        <w:rPr>
          <w:rFonts w:ascii="Times New Roman" w:hAnsi="Times New Roman" w:cs="Times New Roman"/>
          <w:sz w:val="24"/>
          <w:szCs w:val="24"/>
        </w:rPr>
        <w:t xml:space="preserve">сдали успешно </w:t>
      </w: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Pr="004059BB">
        <w:rPr>
          <w:rFonts w:ascii="Times New Roman" w:hAnsi="Times New Roman" w:cs="Times New Roman"/>
          <w:sz w:val="24"/>
          <w:szCs w:val="24"/>
        </w:rPr>
        <w:t>28 учащихся (100%); по математике – 3,</w:t>
      </w:r>
      <w:r>
        <w:rPr>
          <w:rFonts w:ascii="Times New Roman" w:hAnsi="Times New Roman" w:cs="Times New Roman"/>
          <w:sz w:val="24"/>
          <w:szCs w:val="24"/>
        </w:rPr>
        <w:t xml:space="preserve">0 балла,  </w:t>
      </w:r>
      <w:r w:rsidRPr="004059BB">
        <w:rPr>
          <w:rFonts w:ascii="Times New Roman" w:hAnsi="Times New Roman" w:cs="Times New Roman"/>
          <w:sz w:val="24"/>
          <w:szCs w:val="24"/>
        </w:rPr>
        <w:t>сдали успешно 27 учащихся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059BB">
        <w:rPr>
          <w:rFonts w:ascii="Times New Roman" w:hAnsi="Times New Roman" w:cs="Times New Roman"/>
          <w:sz w:val="24"/>
          <w:szCs w:val="24"/>
        </w:rPr>
        <w:t xml:space="preserve"> ( 96,5%); по физике -  4,</w:t>
      </w:r>
      <w:r>
        <w:rPr>
          <w:rFonts w:ascii="Times New Roman" w:hAnsi="Times New Roman" w:cs="Times New Roman"/>
          <w:sz w:val="24"/>
          <w:szCs w:val="24"/>
        </w:rPr>
        <w:t xml:space="preserve">0 балла, </w:t>
      </w:r>
      <w:r w:rsidRPr="004059BB">
        <w:rPr>
          <w:rFonts w:ascii="Times New Roman" w:hAnsi="Times New Roman" w:cs="Times New Roman"/>
          <w:sz w:val="24"/>
          <w:szCs w:val="24"/>
        </w:rPr>
        <w:t>сдали успешно 2 учащихся (100%); по химии -  4,</w:t>
      </w:r>
      <w:r>
        <w:rPr>
          <w:rFonts w:ascii="Times New Roman" w:hAnsi="Times New Roman" w:cs="Times New Roman"/>
          <w:sz w:val="24"/>
          <w:szCs w:val="24"/>
        </w:rPr>
        <w:t>0 балла,</w:t>
      </w:r>
      <w:r w:rsidRPr="004059BB">
        <w:rPr>
          <w:rFonts w:ascii="Times New Roman" w:hAnsi="Times New Roman" w:cs="Times New Roman"/>
          <w:sz w:val="24"/>
          <w:szCs w:val="24"/>
        </w:rPr>
        <w:t xml:space="preserve"> сдали успешно 2 учащихся ( 100%); по информатике – 3,</w:t>
      </w:r>
      <w:r>
        <w:rPr>
          <w:rFonts w:ascii="Times New Roman" w:hAnsi="Times New Roman" w:cs="Times New Roman"/>
          <w:sz w:val="24"/>
          <w:szCs w:val="24"/>
        </w:rPr>
        <w:t>0 балла,</w:t>
      </w:r>
      <w:r w:rsidRPr="004059BB">
        <w:rPr>
          <w:rFonts w:ascii="Times New Roman" w:hAnsi="Times New Roman" w:cs="Times New Roman"/>
          <w:sz w:val="24"/>
          <w:szCs w:val="24"/>
        </w:rPr>
        <w:t xml:space="preserve"> сдали успешно 12 учащихся (100%); по биологии -  3,</w:t>
      </w:r>
      <w:r>
        <w:rPr>
          <w:rFonts w:ascii="Times New Roman" w:hAnsi="Times New Roman" w:cs="Times New Roman"/>
          <w:sz w:val="24"/>
          <w:szCs w:val="24"/>
        </w:rPr>
        <w:t xml:space="preserve">0 балла, </w:t>
      </w:r>
      <w:r w:rsidRPr="004059BB">
        <w:rPr>
          <w:rFonts w:ascii="Times New Roman" w:hAnsi="Times New Roman" w:cs="Times New Roman"/>
          <w:sz w:val="24"/>
          <w:szCs w:val="24"/>
        </w:rPr>
        <w:t xml:space="preserve"> сдали успешно 16 учащихся (94%); по обществознанию -  3,</w:t>
      </w:r>
      <w:r>
        <w:rPr>
          <w:rFonts w:ascii="Times New Roman" w:hAnsi="Times New Roman" w:cs="Times New Roman"/>
          <w:sz w:val="24"/>
          <w:szCs w:val="24"/>
        </w:rPr>
        <w:t>0 балла,</w:t>
      </w:r>
      <w:r w:rsidRPr="004059BB">
        <w:rPr>
          <w:rFonts w:ascii="Times New Roman" w:hAnsi="Times New Roman" w:cs="Times New Roman"/>
          <w:sz w:val="24"/>
          <w:szCs w:val="24"/>
        </w:rPr>
        <w:t xml:space="preserve"> сдали успешно 21 учащихся ( 95%); по истории – 4,</w:t>
      </w:r>
      <w:r>
        <w:rPr>
          <w:rFonts w:ascii="Times New Roman" w:hAnsi="Times New Roman" w:cs="Times New Roman"/>
          <w:sz w:val="24"/>
          <w:szCs w:val="24"/>
        </w:rPr>
        <w:t>0 балла,</w:t>
      </w:r>
      <w:r w:rsidRPr="004059BB">
        <w:rPr>
          <w:rFonts w:ascii="Times New Roman" w:hAnsi="Times New Roman" w:cs="Times New Roman"/>
          <w:sz w:val="24"/>
          <w:szCs w:val="24"/>
        </w:rPr>
        <w:t xml:space="preserve"> сдал  успешно 1 учащийся (100%).  </w:t>
      </w:r>
    </w:p>
    <w:p w:rsidR="00263F5B" w:rsidRDefault="00263F5B" w:rsidP="004059B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</w:t>
      </w:r>
      <w:r w:rsidRPr="004059BB">
        <w:rPr>
          <w:rFonts w:ascii="Times New Roman" w:hAnsi="Times New Roman" w:cs="Times New Roman"/>
          <w:sz w:val="24"/>
          <w:szCs w:val="24"/>
        </w:rPr>
        <w:t>2017 учебном году 11 класс не выпускался.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ОГЭ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ам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hAnsi="Times New Roman" w:cs="Times New Roman"/>
          <w:color w:val="000000"/>
          <w:sz w:val="24"/>
          <w:szCs w:val="24"/>
        </w:rPr>
        <w:t>к» показаны в таблице.</w:t>
      </w:r>
    </w:p>
    <w:p w:rsidR="00263F5B" w:rsidRDefault="00263F5B">
      <w:pPr>
        <w:spacing w:after="14" w:line="120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92"/>
        <w:gridCol w:w="1238"/>
        <w:gridCol w:w="941"/>
        <w:gridCol w:w="720"/>
        <w:gridCol w:w="1008"/>
        <w:gridCol w:w="720"/>
        <w:gridCol w:w="1008"/>
        <w:gridCol w:w="725"/>
        <w:gridCol w:w="1152"/>
        <w:gridCol w:w="926"/>
      </w:tblGrid>
      <w:tr w:rsidR="00263F5B" w:rsidRPr="0027325E">
        <w:trPr>
          <w:cantSplit/>
          <w:trHeight w:hRule="exact" w:val="287"/>
        </w:trPr>
        <w:tc>
          <w:tcPr>
            <w:tcW w:w="13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5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2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before="117" w:after="0" w:line="243" w:lineRule="auto"/>
              <w:ind w:left="115" w:right="1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хся,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ОГЭ</w:t>
            </w:r>
          </w:p>
        </w:tc>
        <w:tc>
          <w:tcPr>
            <w:tcW w:w="1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4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7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3»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3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before="117" w:after="0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лл</w:t>
            </w:r>
          </w:p>
        </w:tc>
      </w:tr>
      <w:tr w:rsidR="00263F5B" w:rsidRPr="0027325E">
        <w:trPr>
          <w:cantSplit/>
          <w:trHeight w:hRule="exact" w:val="1555"/>
        </w:trPr>
        <w:tc>
          <w:tcPr>
            <w:tcW w:w="13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2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Pr="0027325E" w:rsidRDefault="00263F5B"/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4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9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Pr="0027325E" w:rsidRDefault="00263F5B"/>
        </w:tc>
      </w:tr>
      <w:tr w:rsidR="00263F5B" w:rsidRPr="0027325E">
        <w:trPr>
          <w:cantSplit/>
          <w:trHeight w:hRule="exact" w:val="287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5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5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45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4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3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5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263F5B" w:rsidRPr="0027325E">
        <w:trPr>
          <w:cantSplit/>
          <w:trHeight w:hRule="exact" w:val="288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5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3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5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</w:tbl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1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Default="00263F5B">
      <w:pPr>
        <w:spacing w:after="0" w:line="240" w:lineRule="auto"/>
        <w:ind w:left="710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ОГЭ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63F5B" w:rsidRDefault="00263F5B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92"/>
        <w:gridCol w:w="1238"/>
        <w:gridCol w:w="941"/>
        <w:gridCol w:w="710"/>
        <w:gridCol w:w="989"/>
        <w:gridCol w:w="711"/>
        <w:gridCol w:w="988"/>
        <w:gridCol w:w="711"/>
        <w:gridCol w:w="1133"/>
        <w:gridCol w:w="1018"/>
      </w:tblGrid>
      <w:tr w:rsidR="00263F5B" w:rsidRPr="0027325E">
        <w:trPr>
          <w:cantSplit/>
          <w:trHeight w:hRule="exact" w:val="287"/>
        </w:trPr>
        <w:tc>
          <w:tcPr>
            <w:tcW w:w="13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5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2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before="117" w:after="0" w:line="243" w:lineRule="auto"/>
              <w:ind w:left="1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хся,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ОГЭ</w:t>
            </w:r>
          </w:p>
        </w:tc>
        <w:tc>
          <w:tcPr>
            <w:tcW w:w="16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70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3»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2»</w:t>
            </w:r>
          </w:p>
        </w:tc>
        <w:tc>
          <w:tcPr>
            <w:tcW w:w="10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before="117" w:after="0" w:line="246" w:lineRule="auto"/>
              <w:ind w:left="360" w:right="3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лл</w:t>
            </w:r>
          </w:p>
        </w:tc>
      </w:tr>
      <w:tr w:rsidR="00263F5B" w:rsidRPr="0027325E">
        <w:trPr>
          <w:cantSplit/>
          <w:trHeight w:hRule="exact" w:val="1339"/>
        </w:trPr>
        <w:tc>
          <w:tcPr>
            <w:tcW w:w="13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2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Pr="0027325E" w:rsidRDefault="00263F5B"/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18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13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2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2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0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Pr="0027325E" w:rsidRDefault="00263F5B"/>
        </w:tc>
      </w:tr>
      <w:tr w:rsidR="00263F5B" w:rsidRPr="0027325E">
        <w:trPr>
          <w:cantSplit/>
          <w:trHeight w:hRule="exact" w:val="288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5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3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45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4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3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3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2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263F5B" w:rsidRPr="0027325E">
        <w:trPr>
          <w:cantSplit/>
          <w:trHeight w:hRule="exact" w:val="288"/>
        </w:trPr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5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4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3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36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5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</w:tbl>
    <w:p w:rsidR="00263F5B" w:rsidRDefault="00263F5B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2" w:lineRule="auto"/>
        <w:ind w:right="320" w:firstLine="7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</w:rPr>
        <w:t>атемат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435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 сравнению с 2015 годом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79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96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71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о.</w:t>
      </w:r>
    </w:p>
    <w:p w:rsidR="00263F5B" w:rsidRDefault="00263F5B">
      <w:pPr>
        <w:spacing w:after="19" w:line="180" w:lineRule="exact"/>
        <w:rPr>
          <w:rFonts w:ascii="Times New Roman" w:hAnsi="Times New Roman" w:cs="Times New Roman"/>
          <w:sz w:val="18"/>
          <w:szCs w:val="18"/>
        </w:rPr>
      </w:pPr>
    </w:p>
    <w:p w:rsidR="00263F5B" w:rsidRDefault="00263F5B" w:rsidP="004059B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ыводы: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ОГЭ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метам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ГИА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няется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, наи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ету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атематик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 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лане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ос не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ре.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яты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м.</w:t>
      </w:r>
    </w:p>
    <w:p w:rsidR="00263F5B" w:rsidRDefault="00263F5B">
      <w:pPr>
        <w:spacing w:after="0" w:line="239" w:lineRule="auto"/>
        <w:ind w:left="278" w:right="-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На качество знаний обучающихся  влияет  умение организовывать  проектную деятельность. Школа  создает условия для развития проектного мышления и поддерживает участие обучающихся и учителей в проектной деятельности. За последние три года Школа принимала участие во многих проектах муниципального, регионального и российского уровней. В следующей таблице показатели Школы по участию в проектной деятельности.</w:t>
      </w:r>
    </w:p>
    <w:p w:rsidR="00263F5B" w:rsidRDefault="00263F5B">
      <w:pPr>
        <w:spacing w:after="0" w:line="240" w:lineRule="auto"/>
        <w:ind w:left="92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яте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263F5B" w:rsidRDefault="00263F5B">
      <w:pPr>
        <w:spacing w:after="14" w:line="120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76"/>
        <w:gridCol w:w="1416"/>
        <w:gridCol w:w="1421"/>
        <w:gridCol w:w="1426"/>
      </w:tblGrid>
      <w:tr w:rsidR="00263F5B" w:rsidRPr="0027325E">
        <w:trPr>
          <w:cantSplit/>
          <w:trHeight w:hRule="exact" w:val="849"/>
        </w:trPr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08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48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49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49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263F5B" w:rsidRPr="0027325E">
        <w:trPr>
          <w:cantSplit/>
          <w:trHeight w:hRule="exact" w:val="561"/>
        </w:trPr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7" w:lineRule="auto"/>
              <w:ind w:left="756" w:right="527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ровень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оек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2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561"/>
        </w:trPr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9" w:lineRule="auto"/>
              <w:ind w:left="115" w:right="3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ень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63F5B" w:rsidRPr="0027325E">
        <w:trPr>
          <w:cantSplit/>
          <w:trHeight w:hRule="exact" w:val="562"/>
        </w:trPr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9" w:lineRule="auto"/>
              <w:ind w:left="115" w:right="3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ень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4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63F5B" w:rsidRPr="0027325E">
        <w:trPr>
          <w:cantSplit/>
          <w:trHeight w:hRule="exact" w:val="561"/>
        </w:trPr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9" w:lineRule="auto"/>
              <w:ind w:left="115" w:right="5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ссийс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ень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263F5B" w:rsidRDefault="00263F5B">
      <w:pPr>
        <w:spacing w:after="8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Pr="009C0393" w:rsidRDefault="00263F5B">
      <w:pPr>
        <w:spacing w:after="0" w:line="240" w:lineRule="auto"/>
        <w:ind w:left="278" w:right="5349"/>
        <w:rPr>
          <w:rFonts w:ascii="Times New Roman" w:hAnsi="Times New Roman" w:cs="Times New Roman"/>
          <w:color w:val="000000"/>
          <w:sz w:val="24"/>
          <w:szCs w:val="24"/>
        </w:rPr>
      </w:pPr>
      <w:r w:rsidRPr="009C0393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9C0393"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 w:rsidRPr="009C0393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льтат</w:t>
      </w:r>
      <w:r w:rsidRPr="009C0393">
        <w:rPr>
          <w:rFonts w:ascii="Times New Roman" w:hAnsi="Times New Roman" w:cs="Times New Roman"/>
          <w:color w:val="000000"/>
          <w:spacing w:val="2"/>
          <w:sz w:val="24"/>
          <w:szCs w:val="24"/>
        </w:rPr>
        <w:t>ив</w:t>
      </w:r>
      <w:r w:rsidRPr="009C0393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C0393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9C0393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9C039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C0393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C0393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9C039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C0393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еятель</w:t>
      </w:r>
      <w:r w:rsidRPr="009C0393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9C0393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9C0393">
        <w:rPr>
          <w:rFonts w:ascii="Times New Roman" w:hAnsi="Times New Roman" w:cs="Times New Roman"/>
          <w:color w:val="000000"/>
          <w:spacing w:val="-1"/>
          <w:sz w:val="24"/>
          <w:szCs w:val="24"/>
        </w:rPr>
        <w:t>Все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ссийс</w:t>
      </w:r>
      <w:r w:rsidRPr="009C0393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C0393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C039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9C0393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spacing w:after="0" w:line="255" w:lineRule="auto"/>
        <w:ind w:left="715" w:right="-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аты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ле»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нтября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hyperlink r:id="rId9"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/c</w:t>
        </w:r>
        <w:r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v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2"/>
            <w:w w:val="99"/>
            <w:sz w:val="24"/>
            <w:szCs w:val="24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1"/>
            <w:w w:val="99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pacing w:val="4"/>
            <w:sz w:val="24"/>
            <w:szCs w:val="24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pacing w:val="-2"/>
            <w:w w:val="99"/>
            <w:sz w:val="24"/>
            <w:szCs w:val="24"/>
            <w:u w:val="single"/>
          </w:rPr>
          <w:t>ss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pacing w:val="2"/>
            <w:w w:val="99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u/2017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08/30/158</w:t>
        </w:r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color w:val="000000"/>
            <w:spacing w:val="9"/>
            <w:sz w:val="24"/>
            <w:szCs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страция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10" w:line="160" w:lineRule="exact"/>
        <w:rPr>
          <w:rFonts w:ascii="Times New Roman" w:hAnsi="Times New Roman" w:cs="Times New Roman"/>
          <w:sz w:val="16"/>
          <w:szCs w:val="16"/>
        </w:rPr>
      </w:pPr>
    </w:p>
    <w:p w:rsidR="00263F5B" w:rsidRDefault="00263F5B">
      <w:pPr>
        <w:spacing w:after="0" w:line="258" w:lineRule="auto"/>
        <w:ind w:left="715" w:right="-19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Разра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тка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й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й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тро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нн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  <w:u w:val="single"/>
        </w:rPr>
        <w:t>ж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рнал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не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м,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их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й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ми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ю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за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страция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2" w:line="160" w:lineRule="exact"/>
        <w:rPr>
          <w:rFonts w:ascii="Times New Roman" w:hAnsi="Times New Roman" w:cs="Times New Roman"/>
          <w:sz w:val="16"/>
          <w:szCs w:val="16"/>
        </w:rPr>
      </w:pPr>
    </w:p>
    <w:p w:rsidR="00263F5B" w:rsidRDefault="00263F5B" w:rsidP="009C0393">
      <w:pPr>
        <w:spacing w:after="0" w:line="240" w:lineRule="auto"/>
        <w:ind w:left="27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C0393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9C0393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9C0393">
        <w:rPr>
          <w:rFonts w:ascii="Times New Roman" w:hAnsi="Times New Roman" w:cs="Times New Roman"/>
          <w:color w:val="000000"/>
          <w:spacing w:val="5"/>
          <w:sz w:val="24"/>
          <w:szCs w:val="24"/>
        </w:rPr>
        <w:t>п</w:t>
      </w:r>
      <w:r w:rsidRPr="009C0393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C0393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9C0393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анс</w:t>
      </w:r>
      <w:r w:rsidRPr="009C0393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ий</w:t>
      </w:r>
      <w:r w:rsidRPr="009C039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9C0393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9C039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 xml:space="preserve">ень: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р»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ор»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2124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195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че</w:t>
      </w:r>
      <w:r>
        <w:rPr>
          <w:rFonts w:ascii="Times New Roman" w:hAnsi="Times New Roman" w:cs="Times New Roman"/>
          <w:color w:val="000000"/>
          <w:sz w:val="24"/>
          <w:szCs w:val="24"/>
        </w:rPr>
        <w:t>л.</w:t>
      </w:r>
    </w:p>
    <w:p w:rsidR="00263F5B" w:rsidRDefault="00263F5B">
      <w:pPr>
        <w:spacing w:after="0" w:line="256" w:lineRule="auto"/>
        <w:ind w:left="643" w:right="-20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стажер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709)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 яз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итерат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ыком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ха.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ш 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ĕ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че</w:t>
      </w:r>
      <w:r>
        <w:rPr>
          <w:rFonts w:ascii="Times New Roman" w:hAnsi="Times New Roman" w:cs="Times New Roman"/>
          <w:color w:val="000000"/>
          <w:sz w:val="24"/>
          <w:szCs w:val="24"/>
        </w:rPr>
        <w:t>л.</w:t>
      </w:r>
    </w:p>
    <w:p w:rsidR="00263F5B" w:rsidRDefault="00263F5B">
      <w:pPr>
        <w:spacing w:after="10" w:line="160" w:lineRule="exact"/>
        <w:rPr>
          <w:rFonts w:ascii="Times New Roman" w:hAnsi="Times New Roman" w:cs="Times New Roman"/>
          <w:sz w:val="16"/>
          <w:szCs w:val="16"/>
        </w:rPr>
      </w:pPr>
    </w:p>
    <w:p w:rsidR="00263F5B" w:rsidRPr="009C0393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C0393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9C0393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9C0393">
        <w:rPr>
          <w:rFonts w:ascii="Times New Roman" w:hAnsi="Times New Roman" w:cs="Times New Roman"/>
          <w:color w:val="000000"/>
          <w:spacing w:val="1"/>
          <w:sz w:val="24"/>
          <w:szCs w:val="24"/>
        </w:rPr>
        <w:t>ицип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9C0393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9C0393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9C039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C0393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C039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9C0393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9C0393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9C03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Default="00263F5B">
      <w:pPr>
        <w:tabs>
          <w:tab w:val="left" w:pos="3761"/>
          <w:tab w:val="left" w:pos="7574"/>
          <w:tab w:val="left" w:pos="8049"/>
        </w:tabs>
        <w:spacing w:after="0" w:line="240" w:lineRule="auto"/>
        <w:ind w:left="643" w:right="-16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ияла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тапа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rS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рналист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ителя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тапа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етев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16" w:line="140" w:lineRule="exact"/>
        <w:rPr>
          <w:rFonts w:ascii="Times New Roman" w:hAnsi="Times New Roman" w:cs="Times New Roman"/>
          <w:sz w:val="14"/>
          <w:szCs w:val="14"/>
        </w:rPr>
      </w:pPr>
    </w:p>
    <w:p w:rsidR="00263F5B" w:rsidRDefault="00263F5B">
      <w:pPr>
        <w:spacing w:after="0" w:line="242" w:lineRule="auto"/>
        <w:ind w:left="643" w:right="-20" w:hanging="3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и»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%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чающихся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е"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чителя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" 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итетс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ла"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(90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8" w:line="140" w:lineRule="exact"/>
        <w:rPr>
          <w:rFonts w:ascii="Times New Roman" w:hAnsi="Times New Roman" w:cs="Times New Roman"/>
          <w:sz w:val="14"/>
          <w:szCs w:val="14"/>
        </w:rPr>
      </w:pPr>
    </w:p>
    <w:p w:rsidR="00263F5B" w:rsidRDefault="00263F5B">
      <w:pPr>
        <w:spacing w:after="0" w:line="240" w:lineRule="auto"/>
        <w:ind w:left="28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ыводы: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 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лы в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263F5B" w:rsidRDefault="00263F5B">
      <w:pPr>
        <w:spacing w:after="0" w:line="240" w:lineRule="auto"/>
        <w:ind w:left="283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263F5B" w:rsidRDefault="00263F5B" w:rsidP="00D656CD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56CD">
        <w:rPr>
          <w:rFonts w:ascii="Times New Roman" w:hAnsi="Times New Roman" w:cs="Times New Roman"/>
          <w:sz w:val="24"/>
          <w:szCs w:val="24"/>
        </w:rPr>
        <w:t>Среди задач 2017 года была задача по вовлечению обучающихся 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656CD">
        <w:rPr>
          <w:rFonts w:ascii="Times New Roman" w:hAnsi="Times New Roman" w:cs="Times New Roman"/>
          <w:sz w:val="24"/>
          <w:szCs w:val="24"/>
        </w:rPr>
        <w:t xml:space="preserve"> Всероссийскую предметную олимпиаду. По итогам года достигнуты определенные результаты, но работа будет продолжена и усилена.</w:t>
      </w:r>
      <w:r>
        <w:rPr>
          <w:rFonts w:ascii="Times New Roman" w:hAnsi="Times New Roman" w:cs="Times New Roman"/>
          <w:sz w:val="24"/>
          <w:szCs w:val="24"/>
        </w:rPr>
        <w:t xml:space="preserve"> По сравнению с 2015 годом количество призеров выросло в три раза. Особенно высоких результатов достигли наши обучающиеся по чувашскому языку и литературе, по химии и биологии.</w:t>
      </w:r>
    </w:p>
    <w:p w:rsidR="00263F5B" w:rsidRDefault="00263F5B" w:rsidP="00195113">
      <w:r w:rsidRPr="00195113">
        <w:rPr>
          <w:rFonts w:ascii="Times New Roman" w:hAnsi="Times New Roman" w:cs="Times New Roman"/>
          <w:sz w:val="24"/>
          <w:szCs w:val="24"/>
        </w:rPr>
        <w:t>1. Мясникова Анастасия   -  победитель по предмету чувашский язык,  учитель - Диарова Ирина Алексеевна.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Pr="00195113">
        <w:rPr>
          <w:rFonts w:ascii="Times New Roman" w:hAnsi="Times New Roman" w:cs="Times New Roman"/>
          <w:sz w:val="24"/>
          <w:szCs w:val="24"/>
        </w:rPr>
        <w:t>2. Изыкова Дарья -  призер по чувашскому языку, учитель -  Диарова Ирина Алексеевна.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195113">
        <w:rPr>
          <w:rFonts w:ascii="Times New Roman" w:hAnsi="Times New Roman" w:cs="Times New Roman"/>
          <w:sz w:val="24"/>
          <w:szCs w:val="24"/>
        </w:rPr>
        <w:t>3. Ятманова Милена -  призер по чувашскому языку, учитель- Корнилова Любовь Георгиевна.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95113">
        <w:rPr>
          <w:rFonts w:ascii="Times New Roman" w:hAnsi="Times New Roman" w:cs="Times New Roman"/>
          <w:sz w:val="24"/>
          <w:szCs w:val="24"/>
        </w:rPr>
        <w:t>4. Кудрявцева Нина -  призер по химии, учитель – Лукина Надежда Петровна.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195113">
        <w:rPr>
          <w:rFonts w:ascii="Times New Roman" w:hAnsi="Times New Roman" w:cs="Times New Roman"/>
          <w:sz w:val="24"/>
          <w:szCs w:val="24"/>
        </w:rPr>
        <w:t xml:space="preserve">5. Сметанкин Роман -  призер по химии, учитель Лукина Надежда Петровна.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195113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113">
        <w:rPr>
          <w:rFonts w:ascii="Times New Roman" w:hAnsi="Times New Roman" w:cs="Times New Roman"/>
          <w:sz w:val="24"/>
          <w:szCs w:val="24"/>
        </w:rPr>
        <w:t>Белозерова Дарья -  призер по биологии,  учитель Королькова Юлия Александровна.</w:t>
      </w:r>
      <w:r>
        <w:t xml:space="preserve"> </w:t>
      </w:r>
    </w:p>
    <w:p w:rsidR="00263F5B" w:rsidRPr="00D656CD" w:rsidRDefault="00263F5B" w:rsidP="00D656CD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56CD">
        <w:rPr>
          <w:rFonts w:ascii="Times New Roman" w:hAnsi="Times New Roman" w:cs="Times New Roman"/>
          <w:sz w:val="24"/>
          <w:szCs w:val="24"/>
        </w:rPr>
        <w:t xml:space="preserve">Система дополнительного образования функционирует в образовательном учреждении в двух основных формах: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дополнительного образования детей </w:t>
      </w:r>
      <w:r w:rsidRPr="00D656CD">
        <w:rPr>
          <w:rFonts w:ascii="Times New Roman" w:hAnsi="Times New Roman" w:cs="Times New Roman"/>
          <w:sz w:val="24"/>
          <w:szCs w:val="24"/>
        </w:rPr>
        <w:t>и платные образовательные услуги.</w:t>
      </w:r>
    </w:p>
    <w:p w:rsidR="00263F5B" w:rsidRDefault="00263F5B">
      <w:pPr>
        <w:spacing w:after="0" w:line="240" w:lineRule="auto"/>
        <w:ind w:left="349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разован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ей</w:t>
      </w:r>
    </w:p>
    <w:p w:rsidR="00263F5B" w:rsidRDefault="00263F5B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05"/>
        <w:gridCol w:w="710"/>
        <w:gridCol w:w="634"/>
        <w:gridCol w:w="739"/>
        <w:gridCol w:w="610"/>
        <w:gridCol w:w="691"/>
        <w:gridCol w:w="611"/>
        <w:gridCol w:w="888"/>
        <w:gridCol w:w="537"/>
        <w:gridCol w:w="898"/>
        <w:gridCol w:w="537"/>
        <w:gridCol w:w="715"/>
        <w:gridCol w:w="722"/>
      </w:tblGrid>
      <w:tr w:rsidR="00263F5B" w:rsidRPr="0027325E">
        <w:trPr>
          <w:cantSplit/>
          <w:trHeight w:hRule="exact" w:val="288"/>
        </w:trPr>
        <w:tc>
          <w:tcPr>
            <w:tcW w:w="120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0" w:lineRule="auto"/>
              <w:ind w:left="115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399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57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429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55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юд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263F5B" w:rsidRPr="0027325E">
        <w:trPr>
          <w:cantSplit/>
          <w:trHeight w:hRule="exact" w:val="240"/>
        </w:trPr>
        <w:tc>
          <w:tcPr>
            <w:tcW w:w="1205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Pr="0027325E" w:rsidRDefault="00263F5B"/>
        </w:tc>
        <w:tc>
          <w:tcPr>
            <w:tcW w:w="13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8" w:after="0" w:line="231" w:lineRule="auto"/>
              <w:ind w:left="523" w:right="-20"/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т</w:t>
            </w:r>
          </w:p>
        </w:tc>
        <w:tc>
          <w:tcPr>
            <w:tcW w:w="1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8" w:after="0" w:line="231" w:lineRule="auto"/>
              <w:ind w:left="163" w:right="-20"/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о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8" w:after="0" w:line="231" w:lineRule="auto"/>
              <w:ind w:left="177" w:right="-20"/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кт</w:t>
            </w:r>
          </w:p>
        </w:tc>
        <w:tc>
          <w:tcPr>
            <w:tcW w:w="1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8" w:after="0" w:line="231" w:lineRule="auto"/>
              <w:ind w:left="571" w:right="-20"/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Сп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w w:val="101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т</w:t>
            </w:r>
          </w:p>
        </w:tc>
        <w:tc>
          <w:tcPr>
            <w:tcW w:w="1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8" w:after="0" w:line="231" w:lineRule="auto"/>
              <w:ind w:left="211" w:right="-20"/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101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101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о</w:t>
            </w:r>
          </w:p>
        </w:tc>
        <w:tc>
          <w:tcPr>
            <w:tcW w:w="1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8" w:after="0" w:line="231" w:lineRule="auto"/>
              <w:ind w:left="245" w:right="-20"/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101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1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1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1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1"/>
                <w:sz w:val="20"/>
                <w:szCs w:val="20"/>
              </w:rPr>
              <w:t>кт</w:t>
            </w:r>
          </w:p>
        </w:tc>
      </w:tr>
      <w:tr w:rsidR="00263F5B" w:rsidRPr="0027325E">
        <w:trPr>
          <w:cantSplit/>
          <w:trHeight w:hRule="exact" w:val="2016"/>
        </w:trPr>
        <w:tc>
          <w:tcPr>
            <w:tcW w:w="12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Pr="0027325E" w:rsidRDefault="00263F5B"/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before="115" w:after="0" w:line="245" w:lineRule="auto"/>
              <w:ind w:left="303" w:right="369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0" w:lineRule="auto"/>
              <w:ind w:left="393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before="115" w:after="0" w:line="245" w:lineRule="auto"/>
              <w:ind w:left="303" w:right="369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before="116" w:after="0" w:line="240" w:lineRule="auto"/>
              <w:ind w:left="393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6" w:lineRule="auto"/>
              <w:ind w:left="303" w:right="369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0" w:lineRule="auto"/>
              <w:ind w:left="393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6" w:lineRule="auto"/>
              <w:ind w:left="303" w:right="369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0" w:lineRule="auto"/>
              <w:ind w:left="393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1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5" w:lineRule="auto"/>
              <w:ind w:left="303" w:right="369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before="116" w:after="0" w:line="240" w:lineRule="auto"/>
              <w:ind w:left="393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1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5" w:lineRule="auto"/>
              <w:ind w:left="303" w:right="369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63F5B" w:rsidRDefault="00263F5B">
            <w:pPr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0" w:lineRule="auto"/>
              <w:ind w:left="393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Ох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й</w:t>
            </w:r>
          </w:p>
        </w:tc>
      </w:tr>
      <w:tr w:rsidR="00263F5B" w:rsidRPr="0027325E">
        <w:trPr>
          <w:cantSplit/>
          <w:trHeight w:hRule="exact" w:val="562"/>
        </w:trPr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15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10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15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151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39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39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44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44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250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15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10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15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227</w:t>
            </w:r>
          </w:p>
        </w:tc>
      </w:tr>
      <w:tr w:rsidR="00263F5B" w:rsidRPr="0027325E">
        <w:trPr>
          <w:cantSplit/>
          <w:trHeight w:hRule="exact" w:val="288"/>
        </w:trPr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15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1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4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145</w:t>
            </w:r>
          </w:p>
        </w:tc>
      </w:tr>
    </w:tbl>
    <w:p w:rsidR="00263F5B" w:rsidRDefault="00263F5B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Pr="00B167A4" w:rsidRDefault="00263F5B" w:rsidP="00B167A4">
      <w:pPr>
        <w:spacing w:after="0" w:line="242" w:lineRule="auto"/>
        <w:ind w:right="-20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ыводы:</w:t>
      </w:r>
      <w:r>
        <w:rPr>
          <w:rFonts w:ascii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%.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167A4">
        <w:rPr>
          <w:rFonts w:ascii="Times New Roman" w:hAnsi="Times New Roman" w:cs="Times New Roman"/>
          <w:sz w:val="24"/>
          <w:szCs w:val="24"/>
        </w:rPr>
        <w:t>Воспитательная работа также нацелена на развитие индивидуальных способностей наших учеников, на воспитание гражданина и патриота, на развитие активной жизненной позиции.</w:t>
      </w:r>
    </w:p>
    <w:p w:rsidR="00263F5B" w:rsidRDefault="00263F5B">
      <w:pPr>
        <w:tabs>
          <w:tab w:val="left" w:pos="1218"/>
          <w:tab w:val="left" w:pos="3275"/>
          <w:tab w:val="left" w:pos="4662"/>
          <w:tab w:val="left" w:pos="5022"/>
          <w:tab w:val="left" w:pos="6202"/>
          <w:tab w:val="left" w:pos="7104"/>
          <w:tab w:val="left" w:pos="8591"/>
          <w:tab w:val="left" w:pos="9881"/>
        </w:tabs>
        <w:spacing w:after="0" w:line="240" w:lineRule="auto"/>
        <w:ind w:right="-6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ат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итатель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263F5B" w:rsidRDefault="00263F5B">
      <w:pPr>
        <w:spacing w:after="0" w:line="236" w:lineRule="auto"/>
        <w:ind w:right="-20" w:firstLine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БОУ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 №33»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 напра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tabs>
          <w:tab w:val="left" w:pos="1416"/>
        </w:tabs>
        <w:spacing w:after="0" w:line="239" w:lineRule="auto"/>
        <w:ind w:left="10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hAnsi="Times New Roman" w:cs="Times New Roman"/>
          <w:color w:val="000000"/>
          <w:sz w:val="24"/>
          <w:szCs w:val="24"/>
        </w:rPr>
        <w:t>нра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</w:p>
    <w:p w:rsidR="00263F5B" w:rsidRDefault="00263F5B">
      <w:pPr>
        <w:tabs>
          <w:tab w:val="left" w:pos="1416"/>
        </w:tabs>
        <w:spacing w:after="0" w:line="239" w:lineRule="auto"/>
        <w:ind w:left="1066" w:right="57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патр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</w:p>
    <w:p w:rsidR="00263F5B" w:rsidRDefault="00263F5B">
      <w:pPr>
        <w:tabs>
          <w:tab w:val="left" w:pos="1416"/>
        </w:tabs>
        <w:spacing w:after="0" w:line="246" w:lineRule="auto"/>
        <w:ind w:left="10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263F5B" w:rsidRDefault="00263F5B">
      <w:pPr>
        <w:spacing w:after="0" w:line="240" w:lineRule="auto"/>
        <w:ind w:right="-1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начи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ты:</w:t>
      </w:r>
      <w:r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z w:val="24"/>
          <w:szCs w:val="24"/>
        </w:rPr>
        <w:t>ая 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еятельн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сть,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сть.</w:t>
      </w:r>
    </w:p>
    <w:p w:rsidR="00263F5B" w:rsidRDefault="00263F5B">
      <w:pPr>
        <w:tabs>
          <w:tab w:val="left" w:pos="1147"/>
          <w:tab w:val="left" w:pos="2487"/>
          <w:tab w:val="left" w:pos="3360"/>
          <w:tab w:val="left" w:pos="4436"/>
          <w:tab w:val="left" w:pos="5421"/>
          <w:tab w:val="left" w:pos="7096"/>
          <w:tab w:val="left" w:pos="8282"/>
          <w:tab w:val="left" w:pos="9483"/>
        </w:tabs>
        <w:spacing w:after="0" w:line="240" w:lineRule="auto"/>
        <w:ind w:right="-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наст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стрем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 сп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 при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40" w:lineRule="auto"/>
        <w:ind w:right="-20" w:firstLine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трате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страны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стям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39" w:lineRule="auto"/>
        <w:ind w:right="-2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69"/>
        <w:gridCol w:w="13"/>
        <w:gridCol w:w="2113"/>
        <w:gridCol w:w="3549"/>
      </w:tblGrid>
      <w:tr w:rsidR="00263F5B" w:rsidRPr="0027325E">
        <w:trPr>
          <w:cantSplit/>
          <w:trHeight w:hRule="exact" w:val="288"/>
        </w:trPr>
        <w:tc>
          <w:tcPr>
            <w:tcW w:w="3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7" w:after="0" w:line="236" w:lineRule="auto"/>
              <w:ind w:left="1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кск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рсий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7" w:after="0" w:line="236" w:lineRule="auto"/>
              <w:ind w:left="11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7" w:after="0" w:line="236" w:lineRule="auto"/>
              <w:ind w:left="1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ихся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3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зей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</w:tr>
      <w:tr w:rsidR="00263F5B" w:rsidRPr="0027325E">
        <w:trPr>
          <w:cantSplit/>
          <w:trHeight w:hRule="exact" w:val="287"/>
        </w:trPr>
        <w:tc>
          <w:tcPr>
            <w:tcW w:w="3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263F5B" w:rsidRPr="0027325E">
        <w:trPr>
          <w:cantSplit/>
          <w:trHeight w:hRule="exact" w:val="287"/>
        </w:trPr>
        <w:tc>
          <w:tcPr>
            <w:tcW w:w="3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263F5B" w:rsidRPr="0027325E">
        <w:trPr>
          <w:cantSplit/>
          <w:trHeight w:hRule="exact" w:val="287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263F5B" w:rsidRPr="0027325E">
        <w:trPr>
          <w:cantSplit/>
          <w:trHeight w:hRule="exact" w:val="835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8" w:lineRule="auto"/>
              <w:ind w:left="105" w:right="2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Ре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лики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63F5B" w:rsidRPr="0027325E">
        <w:trPr>
          <w:cantSplit/>
          <w:trHeight w:hRule="exact" w:val="288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тракт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263F5B" w:rsidRPr="0027325E">
        <w:trPr>
          <w:cantSplit/>
          <w:trHeight w:hRule="exact" w:val="56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9" w:lineRule="auto"/>
              <w:ind w:left="105" w:right="1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а: Й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Ола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263F5B" w:rsidRPr="0027325E">
        <w:trPr>
          <w:cantSplit/>
          <w:trHeight w:hRule="exact" w:val="1426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ры:</w:t>
            </w:r>
          </w:p>
          <w:p w:rsidR="00263F5B" w:rsidRDefault="00263F5B">
            <w:pPr>
              <w:spacing w:after="0" w:line="240" w:lineRule="auto"/>
              <w:ind w:left="825" w:right="362" w:hanging="36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боевой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30»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Чеб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ары.</w:t>
            </w:r>
          </w:p>
          <w:p w:rsidR="00263F5B" w:rsidRDefault="00263F5B">
            <w:pPr>
              <w:spacing w:after="0" w:line="240" w:lineRule="auto"/>
              <w:ind w:left="825" w:right="276" w:hanging="36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«Зал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оинс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ы»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38»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Чеб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ары.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263F5B" w:rsidRPr="0027325E">
        <w:trPr>
          <w:cantSplit/>
          <w:trHeight w:hRule="exact" w:val="56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9" w:lineRule="auto"/>
              <w:ind w:left="105" w:right="1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263F5B" w:rsidRPr="0027325E">
        <w:trPr>
          <w:cantSplit/>
          <w:trHeight w:hRule="exact" w:val="1392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7" w:lineRule="auto"/>
              <w:ind w:left="1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омы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зм</w:t>
            </w:r>
          </w:p>
          <w:p w:rsidR="00263F5B" w:rsidRDefault="00263F5B">
            <w:pPr>
              <w:spacing w:after="0" w:line="240" w:lineRule="auto"/>
              <w:ind w:left="105" w:right="3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итерс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ООО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263F5B" w:rsidRDefault="00263F5B">
            <w:pPr>
              <w:spacing w:after="0" w:line="239" w:lineRule="auto"/>
              <w:ind w:left="105" w:right="19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ООО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1" w:lineRule="auto"/>
              <w:ind w:left="1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757</w:t>
            </w:r>
          </w:p>
        </w:tc>
      </w:tr>
    </w:tbl>
    <w:p w:rsidR="00263F5B" w:rsidRDefault="00263F5B">
      <w:pPr>
        <w:spacing w:after="4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Pr="004313EE" w:rsidRDefault="00263F5B">
      <w:pPr>
        <w:spacing w:after="0" w:line="234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313EE">
        <w:rPr>
          <w:rFonts w:ascii="Times New Roman" w:hAnsi="Times New Roman" w:cs="Times New Roman"/>
          <w:color w:val="000000"/>
          <w:sz w:val="24"/>
          <w:szCs w:val="24"/>
        </w:rPr>
        <w:t>Школа принимала участие в П</w:t>
      </w:r>
      <w:r w:rsidRPr="004313EE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313EE"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ТЕ «Пе</w:t>
      </w:r>
      <w:r w:rsidRPr="004313EE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аго</w:t>
      </w:r>
      <w:r w:rsidRPr="004313EE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313E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4313E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4313EE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313E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зво</w:t>
      </w:r>
      <w:r w:rsidRPr="004313EE"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 w:rsidRPr="004313EE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4313EE"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о»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39" w:lineRule="auto"/>
        <w:ind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льней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об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16"/>
        <w:gridCol w:w="4792"/>
        <w:gridCol w:w="3365"/>
      </w:tblGrid>
      <w:tr w:rsidR="00263F5B" w:rsidRPr="0027325E">
        <w:trPr>
          <w:cantSplit/>
          <w:trHeight w:hRule="exact" w:val="561"/>
        </w:trPr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7" w:lineRule="auto"/>
              <w:ind w:left="105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4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263F5B" w:rsidRPr="0027325E">
        <w:trPr>
          <w:cantSplit/>
          <w:trHeight w:hRule="exact" w:val="288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НПП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6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63F5B" w:rsidRPr="0027325E">
        <w:trPr>
          <w:cantSplit/>
          <w:trHeight w:hRule="exact" w:val="287"/>
        </w:trPr>
        <w:tc>
          <w:tcPr>
            <w:tcW w:w="1416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4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йсистем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365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118"/>
        </w:trPr>
        <w:tc>
          <w:tcPr>
            <w:tcW w:w="14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4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tabs>
                <w:tab w:val="left" w:pos="2014"/>
                <w:tab w:val="left" w:pos="3103"/>
              </w:tabs>
              <w:spacing w:before="11" w:after="0" w:line="242" w:lineRule="auto"/>
              <w:ind w:left="110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центр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тра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э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6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</w:tbl>
    <w:p w:rsidR="00263F5B" w:rsidRDefault="00263F5B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866"/>
          <w:tab w:val="left" w:pos="3458"/>
          <w:tab w:val="left" w:pos="4897"/>
          <w:tab w:val="left" w:pos="5314"/>
          <w:tab w:val="left" w:pos="6695"/>
          <w:tab w:val="left" w:pos="7684"/>
          <w:tab w:val="left" w:pos="8643"/>
        </w:tabs>
        <w:spacing w:after="0" w:line="240" w:lineRule="auto"/>
        <w:ind w:left="144" w:right="-18" w:firstLine="705"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цен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жиз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</w:p>
    <w:p w:rsidR="00263F5B" w:rsidRDefault="00263F5B">
      <w:pPr>
        <w:tabs>
          <w:tab w:val="left" w:pos="1866"/>
          <w:tab w:val="left" w:pos="3458"/>
          <w:tab w:val="left" w:pos="4897"/>
          <w:tab w:val="left" w:pos="5314"/>
          <w:tab w:val="left" w:pos="6695"/>
          <w:tab w:val="left" w:pos="7684"/>
          <w:tab w:val="left" w:pos="8643"/>
        </w:tabs>
        <w:spacing w:after="0" w:line="240" w:lineRule="auto"/>
        <w:ind w:left="144" w:right="-18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стали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атл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рнир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4313EE">
      <w:pPr>
        <w:tabs>
          <w:tab w:val="left" w:pos="142"/>
          <w:tab w:val="left" w:pos="284"/>
          <w:tab w:val="left" w:pos="4379"/>
          <w:tab w:val="left" w:pos="4931"/>
          <w:tab w:val="left" w:pos="5329"/>
          <w:tab w:val="left" w:pos="5823"/>
          <w:tab w:val="left" w:pos="6442"/>
          <w:tab w:val="left" w:pos="6864"/>
          <w:tab w:val="left" w:pos="8241"/>
          <w:tab w:val="left" w:pos="8754"/>
        </w:tabs>
        <w:spacing w:after="0" w:line="240" w:lineRule="auto"/>
        <w:ind w:left="144" w:right="-20" w:firstLine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  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 №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33»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жает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ткр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сп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атлет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ий стрел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313EE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став</w:t>
      </w:r>
      <w:r w:rsidRPr="004313EE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4313EE"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313EE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151</w:t>
      </w:r>
      <w:r w:rsidRPr="004313EE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обучаю</w:t>
      </w:r>
      <w:r w:rsidRPr="004313EE">
        <w:rPr>
          <w:rFonts w:ascii="Times New Roman" w:hAnsi="Times New Roman" w:cs="Times New Roman"/>
          <w:color w:val="000000"/>
          <w:spacing w:val="-6"/>
          <w:sz w:val="24"/>
          <w:szCs w:val="24"/>
        </w:rPr>
        <w:t>щ</w:t>
      </w:r>
      <w:r w:rsidRPr="004313EE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4313EE"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 w:rsidRPr="004313EE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4313EE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4313EE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31,</w:t>
      </w:r>
      <w:r w:rsidRPr="004313E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4313EE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ты    </w:t>
      </w:r>
      <w:r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зали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кке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.Ч</w:t>
      </w:r>
      <w:r>
        <w:rPr>
          <w:rFonts w:ascii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иент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але 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дск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Ш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 2017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д.</w:t>
      </w:r>
    </w:p>
    <w:p w:rsidR="00263F5B" w:rsidRDefault="00263F5B" w:rsidP="00B167A4">
      <w:pPr>
        <w:spacing w:after="0" w:line="240" w:lineRule="auto"/>
        <w:ind w:right="1"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совм</w:t>
      </w:r>
      <w:r w:rsidRPr="00B167A4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B167A4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ная</w:t>
      </w:r>
      <w:r w:rsidRPr="00B167A4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B167A4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B167A4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B167A4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кая</w:t>
      </w:r>
      <w:r w:rsidRPr="00B167A4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B167A4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яте</w:t>
      </w:r>
      <w:r w:rsidRPr="00B167A4"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 w:rsidRPr="00B167A4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нос</w:t>
      </w:r>
      <w:r w:rsidRPr="00B167A4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 и взрослых.</w:t>
      </w:r>
      <w:r w:rsidRPr="00B167A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</w:p>
    <w:p w:rsidR="00263F5B" w:rsidRPr="004313EE" w:rsidRDefault="00263F5B">
      <w:pPr>
        <w:spacing w:after="0" w:line="237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313EE">
        <w:rPr>
          <w:rFonts w:ascii="Times New Roman" w:hAnsi="Times New Roman" w:cs="Times New Roman"/>
          <w:color w:val="000000"/>
          <w:sz w:val="24"/>
          <w:szCs w:val="24"/>
        </w:rPr>
        <w:t>Традиционными стали о</w:t>
      </w:r>
      <w:r w:rsidRPr="004313EE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щеш</w:t>
      </w:r>
      <w:r w:rsidRPr="004313EE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Pr="004313EE"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4313E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313EE">
        <w:rPr>
          <w:rFonts w:ascii="Times New Roman" w:hAnsi="Times New Roman" w:cs="Times New Roman"/>
          <w:color w:val="000000"/>
          <w:sz w:val="24"/>
          <w:szCs w:val="24"/>
        </w:rPr>
        <w:t>мероприятия:</w:t>
      </w:r>
    </w:p>
    <w:p w:rsidR="00263F5B" w:rsidRDefault="00263F5B">
      <w:pPr>
        <w:spacing w:after="0" w:line="240" w:lineRule="auto"/>
        <w:ind w:left="720" w:right="36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Дню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ителя.</w:t>
      </w:r>
    </w:p>
    <w:p w:rsidR="00263F5B" w:rsidRDefault="00263F5B">
      <w:pPr>
        <w:spacing w:after="0" w:line="240" w:lineRule="auto"/>
        <w:ind w:left="720" w:right="679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и.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мят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39" w:lineRule="auto"/>
        <w:ind w:left="720" w:right="546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амени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»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к.</w:t>
      </w:r>
    </w:p>
    <w:p w:rsidR="00263F5B" w:rsidRDefault="00263F5B">
      <w:pPr>
        <w:spacing w:after="0" w:line="240" w:lineRule="auto"/>
        <w:ind w:left="720" w:right="69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tabs>
          <w:tab w:val="left" w:pos="1338"/>
          <w:tab w:val="left" w:pos="2935"/>
          <w:tab w:val="left" w:pos="3995"/>
          <w:tab w:val="left" w:pos="4494"/>
          <w:tab w:val="left" w:pos="5640"/>
          <w:tab w:val="left" w:pos="7085"/>
          <w:tab w:val="left" w:pos="7486"/>
          <w:tab w:val="left" w:pos="9361"/>
        </w:tabs>
        <w:spacing w:after="0" w:line="240" w:lineRule="auto"/>
        <w:ind w:right="-7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е, сп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ихся,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О.</w:t>
      </w:r>
    </w:p>
    <w:p w:rsidR="00263F5B" w:rsidRDefault="00263F5B">
      <w:pPr>
        <w:spacing w:after="0" w:line="240" w:lineRule="auto"/>
        <w:ind w:right="-9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разл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там: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 –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ляд 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tabs>
          <w:tab w:val="left" w:pos="1426"/>
          <w:tab w:val="left" w:pos="3245"/>
        </w:tabs>
        <w:spacing w:after="0" w:line="236" w:lineRule="auto"/>
        <w:ind w:left="1066" w:right="4244" w:hanging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яли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- 4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</w:p>
    <w:p w:rsidR="00263F5B" w:rsidRDefault="00263F5B">
      <w:pPr>
        <w:tabs>
          <w:tab w:val="left" w:pos="1426"/>
        </w:tabs>
        <w:spacing w:after="0" w:line="239" w:lineRule="auto"/>
        <w:ind w:left="10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атриот»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</w:p>
    <w:p w:rsidR="00263F5B" w:rsidRDefault="00263F5B">
      <w:pPr>
        <w:tabs>
          <w:tab w:val="left" w:pos="1426"/>
          <w:tab w:val="left" w:pos="3457"/>
        </w:tabs>
        <w:spacing w:after="0" w:line="239" w:lineRule="auto"/>
        <w:ind w:left="1066" w:right="55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шии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ерли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</w:p>
    <w:p w:rsidR="00263F5B" w:rsidRDefault="00263F5B">
      <w:pPr>
        <w:tabs>
          <w:tab w:val="left" w:pos="1426"/>
        </w:tabs>
        <w:spacing w:after="0" w:line="239" w:lineRule="auto"/>
        <w:ind w:left="1066" w:right="58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» 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63F5B" w:rsidRDefault="00263F5B">
      <w:pPr>
        <w:tabs>
          <w:tab w:val="left" w:pos="1426"/>
        </w:tabs>
        <w:spacing w:after="0" w:line="243" w:lineRule="auto"/>
        <w:ind w:left="705" w:right="1592" w:firstLine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нее ч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е» 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tabs>
          <w:tab w:val="left" w:pos="2028"/>
          <w:tab w:val="left" w:pos="5584"/>
        </w:tabs>
        <w:spacing w:after="0" w:line="240" w:lineRule="auto"/>
        <w:ind w:right="-20" w:firstLine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 исп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дк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263F5B" w:rsidRDefault="00263F5B">
      <w:pPr>
        <w:spacing w:after="0" w:line="239" w:lineRule="auto"/>
        <w:ind w:right="-20" w:firstLine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лану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враля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 патр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tabs>
          <w:tab w:val="left" w:pos="9298"/>
        </w:tabs>
        <w:spacing w:after="0" w:line="239" w:lineRule="auto"/>
        <w:ind w:right="-5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ейк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рс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ла 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о»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>етер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стана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40" w:lineRule="auto"/>
        <w:ind w:right="-12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Орл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tabs>
          <w:tab w:val="left" w:pos="1242"/>
          <w:tab w:val="left" w:pos="1809"/>
          <w:tab w:val="left" w:pos="2863"/>
          <w:tab w:val="left" w:pos="3587"/>
          <w:tab w:val="left" w:pos="5064"/>
          <w:tab w:val="left" w:pos="5430"/>
          <w:tab w:val="left" w:pos="6456"/>
          <w:tab w:val="left" w:pos="7339"/>
          <w:tab w:val="left" w:pos="8004"/>
          <w:tab w:val="left" w:pos="9876"/>
        </w:tabs>
        <w:spacing w:after="0" w:line="239" w:lineRule="auto"/>
        <w:ind w:right="-11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стан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напр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тика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hAnsi="Times New Roman" w:cs="Times New Roman"/>
          <w:color w:val="000000"/>
          <w:sz w:val="24"/>
          <w:szCs w:val="24"/>
        </w:rPr>
        <w:t>трем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рели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тся      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атери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прест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B167A4">
      <w:pPr>
        <w:tabs>
          <w:tab w:val="left" w:pos="1841"/>
          <w:tab w:val="left" w:pos="3606"/>
          <w:tab w:val="left" w:pos="5122"/>
        </w:tabs>
        <w:spacing w:after="0" w:line="239" w:lineRule="auto"/>
        <w:ind w:right="-20" w:firstLine="5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тра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еже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>В 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Отряд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тряд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члены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яли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тапе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Д.</w:t>
      </w:r>
    </w:p>
    <w:p w:rsidR="00263F5B" w:rsidRDefault="00263F5B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78"/>
        <w:gridCol w:w="1570"/>
        <w:gridCol w:w="1426"/>
        <w:gridCol w:w="1752"/>
        <w:gridCol w:w="1628"/>
        <w:gridCol w:w="1930"/>
      </w:tblGrid>
      <w:tr w:rsidR="00263F5B" w:rsidRPr="0027325E">
        <w:trPr>
          <w:cantSplit/>
          <w:trHeight w:hRule="exact" w:val="2497"/>
        </w:trPr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5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F5B" w:rsidRDefault="00263F5B">
            <w:pPr>
              <w:spacing w:after="0" w:line="240" w:lineRule="auto"/>
              <w:ind w:left="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2"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я, на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телей ПДД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5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42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про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пр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>
              <w:rPr>
                <w:rFonts w:ascii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 ГИ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ДД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07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ДД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напра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о-трансп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тра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7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64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8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7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8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263F5B" w:rsidRDefault="00263F5B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ПДД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ПДД;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алистами</w:t>
      </w:r>
      <w:r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; 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!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ы!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263F5B" w:rsidRDefault="00263F5B">
      <w:pPr>
        <w:tabs>
          <w:tab w:val="left" w:pos="1515"/>
          <w:tab w:val="left" w:pos="7428"/>
          <w:tab w:val="left" w:pos="9724"/>
        </w:tabs>
        <w:spacing w:after="0" w:line="238" w:lineRule="auto"/>
        <w:ind w:right="-15" w:firstLine="3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странс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hAnsi="Times New Roman" w:cs="Times New Roman"/>
          <w:color w:val="000000"/>
          <w:sz w:val="24"/>
          <w:szCs w:val="24"/>
        </w:rPr>
        <w:t>а стан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БОУ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Для про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 напра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ались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tabs>
          <w:tab w:val="left" w:pos="720"/>
        </w:tabs>
        <w:spacing w:after="0" w:line="239" w:lineRule="auto"/>
        <w:ind w:left="360" w:right="45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нтр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кса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СШ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Энер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>я»;</w:t>
      </w:r>
    </w:p>
    <w:p w:rsidR="00263F5B" w:rsidRDefault="00263F5B">
      <w:pPr>
        <w:spacing w:after="0" w:line="240" w:lineRule="auto"/>
        <w:ind w:left="720" w:right="-20" w:hanging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263F5B" w:rsidRDefault="00263F5B" w:rsidP="00B4354C">
      <w:pPr>
        <w:tabs>
          <w:tab w:val="left" w:pos="720"/>
        </w:tabs>
        <w:spacing w:after="0" w:line="238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Symbol" w:hAnsi="Symbol" w:cs="Symbo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39" w:lineRule="auto"/>
        <w:ind w:right="-11" w:firstLine="7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тательная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еник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ойти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рыть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ectPr w:rsidR="00263F5B">
          <w:pgSz w:w="11904" w:h="16838"/>
          <w:pgMar w:top="943" w:right="842" w:bottom="951" w:left="926" w:header="720" w:footer="720" w:gutter="0"/>
          <w:cols w:space="708"/>
        </w:sectPr>
      </w:pPr>
    </w:p>
    <w:p w:rsidR="00263F5B" w:rsidRDefault="00263F5B">
      <w:pPr>
        <w:spacing w:after="0" w:line="240" w:lineRule="auto"/>
        <w:ind w:left="265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263F5B" w:rsidRDefault="00263F5B">
      <w:pPr>
        <w:tabs>
          <w:tab w:val="left" w:pos="2119"/>
          <w:tab w:val="left" w:pos="4201"/>
          <w:tab w:val="left" w:pos="5391"/>
          <w:tab w:val="left" w:pos="5779"/>
          <w:tab w:val="left" w:pos="6744"/>
          <w:tab w:val="left" w:pos="7708"/>
          <w:tab w:val="left" w:pos="8575"/>
          <w:tab w:val="left" w:pos="9011"/>
        </w:tabs>
        <w:spacing w:before="112" w:after="0" w:line="240" w:lineRule="auto"/>
        <w:ind w:right="-13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 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ламент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ия.</w:t>
      </w:r>
    </w:p>
    <w:p w:rsidR="00263F5B" w:rsidRDefault="00263F5B">
      <w:pPr>
        <w:tabs>
          <w:tab w:val="left" w:pos="1347"/>
          <w:tab w:val="left" w:pos="2460"/>
          <w:tab w:val="left" w:pos="4100"/>
          <w:tab w:val="left" w:pos="5280"/>
          <w:tab w:val="left" w:pos="6004"/>
          <w:tab w:val="left" w:pos="7870"/>
          <w:tab w:val="left" w:pos="8220"/>
          <w:tab w:val="left" w:pos="9184"/>
        </w:tabs>
        <w:spacing w:after="0" w:line="239" w:lineRule="auto"/>
        <w:ind w:right="-15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странс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овень не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нПиН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282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план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263F5B" w:rsidRDefault="00263F5B">
      <w:pPr>
        <w:spacing w:after="0" w:line="240" w:lineRule="auto"/>
        <w:ind w:right="-20" w:firstLine="5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БОУ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м:</w:t>
      </w:r>
    </w:p>
    <w:p w:rsidR="00263F5B" w:rsidRDefault="00263F5B">
      <w:pPr>
        <w:spacing w:after="0" w:line="240" w:lineRule="auto"/>
        <w:ind w:right="391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–4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ы)</w:t>
      </w:r>
      <w:r>
        <w:rPr>
          <w:rFonts w:ascii="Times New Roman" w:hAnsi="Times New Roman" w:cs="Times New Roman"/>
          <w:color w:val="000000"/>
          <w:sz w:val="24"/>
          <w:szCs w:val="24"/>
        </w:rPr>
        <w:t>,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онента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11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Pr="008964DD" w:rsidRDefault="00263F5B" w:rsidP="008964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ли.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ѐтся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964DD">
        <w:rPr>
          <w:rFonts w:ascii="Times New Roman" w:hAnsi="Times New Roman" w:cs="Times New Roman"/>
          <w:sz w:val="24"/>
          <w:szCs w:val="24"/>
        </w:rPr>
        <w:t xml:space="preserve">Образовательный процесс проводится во время учебного года. Учебный год в 1-9 классах условно делится на четверти, являющиеся периодами, по итогам которых во 2-9 классах выставляются отметки за текущее освоение предметов образовательной программы. В 10-11 классах такими периодами являются полугодия. </w:t>
      </w:r>
    </w:p>
    <w:p w:rsidR="00263F5B" w:rsidRDefault="00263F5B" w:rsidP="00B167A4">
      <w:pPr>
        <w:spacing w:after="0" w:line="240" w:lineRule="auto"/>
        <w:ind w:right="-20" w:firstLine="6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0.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т. </w:t>
      </w:r>
    </w:p>
    <w:p w:rsidR="00263F5B" w:rsidRDefault="00263F5B">
      <w:pPr>
        <w:spacing w:after="0" w:line="240" w:lineRule="auto"/>
        <w:ind w:right="-20" w:firstLine="6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тарн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 w:rsidRPr="008964D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964DD">
        <w:rPr>
          <w:rFonts w:ascii="Times New Roman" w:hAnsi="Times New Roman" w:cs="Times New Roman"/>
          <w:sz w:val="24"/>
          <w:szCs w:val="24"/>
        </w:rPr>
        <w:t>Проведение нулевых уроков запрещено.</w:t>
      </w:r>
      <w:r w:rsidRPr="000539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 в пер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щими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ии с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ов.</w:t>
      </w:r>
    </w:p>
    <w:p w:rsidR="00263F5B" w:rsidRDefault="00263F5B">
      <w:pPr>
        <w:tabs>
          <w:tab w:val="left" w:pos="6064"/>
        </w:tabs>
        <w:spacing w:after="0" w:line="240" w:lineRule="auto"/>
        <w:ind w:right="-14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 пери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аттес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БОУ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кса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263F5B" w:rsidRDefault="00263F5B">
      <w:pPr>
        <w:spacing w:after="0" w:line="239" w:lineRule="auto"/>
        <w:ind w:right="-17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за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язатель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ая атте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итог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тации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1394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528,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 10,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692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291,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529,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92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 07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693,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1369,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63F5B" w:rsidRDefault="00263F5B">
      <w:pPr>
        <w:spacing w:after="0" w:line="240" w:lineRule="auto"/>
        <w:ind w:right="-7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телей)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откр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лѐн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лю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апрел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Pr="008964DD" w:rsidRDefault="00263F5B" w:rsidP="008964DD">
      <w:pPr>
        <w:pStyle w:val="ListParagraph"/>
        <w:spacing w:after="0" w:line="240" w:lineRule="auto"/>
        <w:ind w:left="0" w:firstLine="643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8964DD">
        <w:rPr>
          <w:rFonts w:ascii="Times New Roman" w:hAnsi="Times New Roman" w:cs="Times New Roman"/>
          <w:sz w:val="24"/>
          <w:szCs w:val="24"/>
        </w:rPr>
        <w:t>При реализации образовательных программ используются различные технологии – как информационные, так и инновационные технологии обучения. В 2017 году была продолжена проектная работа по использованию технологий, повышающих мотивацию к чтению у обучающихся. В 2017 учебном году была проведена система мониторинга эффективности реализации педагогических технологий и форм обучения, представленная в виде мониторинга отчетов учителей по проектам использования выбранной ими педагогической технологии. Отчеты подготовили 97% учителей, более 89% учителей выявили положительную динамику результативности качества знаний и удовлетворенности у обучающихся.</w:t>
      </w:r>
    </w:p>
    <w:p w:rsidR="00263F5B" w:rsidRDefault="00263F5B">
      <w:pPr>
        <w:spacing w:after="0" w:line="241" w:lineRule="auto"/>
        <w:ind w:right="-20" w:firstLine="6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м,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ья.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Pr="0005394C" w:rsidRDefault="00263F5B" w:rsidP="008964DD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</w:t>
      </w:r>
    </w:p>
    <w:p w:rsidR="00263F5B" w:rsidRPr="0005394C" w:rsidRDefault="00263F5B">
      <w:pPr>
        <w:spacing w:after="0" w:line="240" w:lineRule="exact"/>
        <w:rPr>
          <w:rFonts w:ascii="Times New Roman" w:hAnsi="Times New Roman" w:cs="Times New Roman"/>
          <w:color w:val="FF0000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12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pacing w:after="0" w:line="240" w:lineRule="auto"/>
        <w:ind w:left="265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3F5B" w:rsidRDefault="00263F5B">
      <w:pPr>
        <w:spacing w:after="0" w:line="240" w:lineRule="auto"/>
        <w:ind w:left="265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ебован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выпус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ков</w:t>
      </w:r>
    </w:p>
    <w:p w:rsidR="00263F5B" w:rsidRDefault="00263F5B">
      <w:pPr>
        <w:spacing w:before="112" w:after="0" w:line="240" w:lineRule="auto"/>
        <w:ind w:right="-19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ых 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ориента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БОУ</w:t>
      </w:r>
      <w:r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ры.</w:t>
      </w:r>
    </w:p>
    <w:p w:rsidR="00263F5B" w:rsidRDefault="00263F5B">
      <w:pPr>
        <w:spacing w:after="0" w:line="238" w:lineRule="auto"/>
        <w:ind w:right="-20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ихся.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6-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-2018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БОУ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33»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ткр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иля.</w:t>
      </w:r>
    </w:p>
    <w:p w:rsidR="00263F5B" w:rsidRDefault="00263F5B">
      <w:pPr>
        <w:spacing w:after="0" w:line="240" w:lineRule="auto"/>
        <w:ind w:right="-20" w:firstLine="6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ы про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тей и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чтен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тести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ителей. 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ып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шив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63F5B" w:rsidRDefault="00263F5B">
      <w:pPr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6"/>
        <w:gridCol w:w="564"/>
        <w:gridCol w:w="944"/>
        <w:gridCol w:w="939"/>
        <w:gridCol w:w="1518"/>
        <w:gridCol w:w="563"/>
        <w:gridCol w:w="987"/>
        <w:gridCol w:w="1517"/>
        <w:gridCol w:w="1049"/>
        <w:gridCol w:w="942"/>
      </w:tblGrid>
      <w:tr w:rsidR="00263F5B" w:rsidRPr="0027325E">
        <w:trPr>
          <w:cantSplit/>
          <w:trHeight w:hRule="exact" w:val="335"/>
        </w:trPr>
        <w:tc>
          <w:tcPr>
            <w:tcW w:w="7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>
            <w:pPr>
              <w:spacing w:after="0"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3F5B" w:rsidRPr="00085D9A" w:rsidRDefault="00263F5B">
            <w:pPr>
              <w:spacing w:after="0"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3F5B" w:rsidRPr="00085D9A" w:rsidRDefault="00263F5B">
            <w:pPr>
              <w:spacing w:after="0" w:line="240" w:lineRule="auto"/>
              <w:ind w:left="88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Гол</w:t>
            </w:r>
          </w:p>
        </w:tc>
        <w:tc>
          <w:tcPr>
            <w:tcW w:w="39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562FC1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О</w:t>
            </w:r>
            <w:r w:rsidRPr="00562FC1">
              <w:rPr>
                <w:rFonts w:ascii="Times New Roman" w:hAnsi="Times New Roman" w:cs="Times New Roman"/>
                <w:spacing w:val="2"/>
                <w:w w:val="99"/>
                <w:sz w:val="20"/>
                <w:szCs w:val="20"/>
              </w:rPr>
              <w:t>с</w:t>
            </w:r>
            <w:r w:rsidRPr="00562FC1">
              <w:rPr>
                <w:rFonts w:ascii="Times New Roman" w:hAnsi="Times New Roman" w:cs="Times New Roman"/>
                <w:spacing w:val="-1"/>
                <w:w w:val="99"/>
                <w:sz w:val="20"/>
                <w:szCs w:val="20"/>
              </w:rPr>
              <w:t>н</w:t>
            </w:r>
            <w:r w:rsidRPr="00562FC1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</w:rPr>
              <w:t>о</w:t>
            </w: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в</w:t>
            </w:r>
            <w:r w:rsidRPr="00562FC1">
              <w:rPr>
                <w:rFonts w:ascii="Times New Roman" w:hAnsi="Times New Roman" w:cs="Times New Roman"/>
                <w:spacing w:val="-2"/>
                <w:w w:val="99"/>
                <w:sz w:val="20"/>
                <w:szCs w:val="20"/>
              </w:rPr>
              <w:t>н</w:t>
            </w:r>
            <w:r w:rsidRPr="00562FC1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</w:rPr>
              <w:t>а</w:t>
            </w: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я</w:t>
            </w:r>
            <w:r w:rsidRPr="00562FC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шк</w:t>
            </w:r>
            <w:r w:rsidRPr="00562FC1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</w:rPr>
              <w:t>о</w:t>
            </w:r>
            <w:r w:rsidRPr="00562FC1">
              <w:rPr>
                <w:rFonts w:ascii="Times New Roman" w:hAnsi="Times New Roman" w:cs="Times New Roman"/>
                <w:spacing w:val="-1"/>
                <w:w w:val="99"/>
                <w:sz w:val="20"/>
                <w:szCs w:val="20"/>
              </w:rPr>
              <w:t>л</w:t>
            </w: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а</w:t>
            </w:r>
          </w:p>
        </w:tc>
        <w:tc>
          <w:tcPr>
            <w:tcW w:w="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562FC1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С</w:t>
            </w:r>
            <w:r w:rsidRPr="00562FC1">
              <w:rPr>
                <w:rFonts w:ascii="Times New Roman" w:hAnsi="Times New Roman" w:cs="Times New Roman"/>
                <w:spacing w:val="2"/>
                <w:w w:val="99"/>
                <w:sz w:val="20"/>
                <w:szCs w:val="20"/>
              </w:rPr>
              <w:t>р</w:t>
            </w:r>
            <w:r w:rsidRPr="00562FC1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</w:rPr>
              <w:t>е</w:t>
            </w:r>
            <w:r w:rsidRPr="00562FC1">
              <w:rPr>
                <w:rFonts w:ascii="Times New Roman" w:hAnsi="Times New Roman" w:cs="Times New Roman"/>
                <w:spacing w:val="2"/>
                <w:w w:val="99"/>
                <w:sz w:val="20"/>
                <w:szCs w:val="20"/>
              </w:rPr>
              <w:t>д</w:t>
            </w:r>
            <w:r w:rsidRPr="00562FC1">
              <w:rPr>
                <w:rFonts w:ascii="Times New Roman" w:hAnsi="Times New Roman" w:cs="Times New Roman"/>
                <w:spacing w:val="-1"/>
                <w:w w:val="99"/>
                <w:sz w:val="20"/>
                <w:szCs w:val="20"/>
              </w:rPr>
              <w:t>н</w:t>
            </w:r>
            <w:r w:rsidRPr="00562FC1">
              <w:rPr>
                <w:rFonts w:ascii="Times New Roman" w:hAnsi="Times New Roman" w:cs="Times New Roman"/>
                <w:spacing w:val="-2"/>
                <w:w w:val="99"/>
                <w:sz w:val="20"/>
                <w:szCs w:val="20"/>
              </w:rPr>
              <w:t>я</w:t>
            </w: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я</w:t>
            </w:r>
            <w:r w:rsidRPr="00562FC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ш</w:t>
            </w:r>
            <w:r w:rsidRPr="00562FC1">
              <w:rPr>
                <w:rFonts w:ascii="Times New Roman" w:hAnsi="Times New Roman" w:cs="Times New Roman"/>
                <w:spacing w:val="-1"/>
                <w:w w:val="99"/>
                <w:sz w:val="20"/>
                <w:szCs w:val="20"/>
              </w:rPr>
              <w:t>к</w:t>
            </w:r>
            <w:r w:rsidRPr="00562FC1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</w:rPr>
              <w:t>о</w:t>
            </w:r>
            <w:r w:rsidRPr="00562FC1">
              <w:rPr>
                <w:rFonts w:ascii="Times New Roman" w:hAnsi="Times New Roman" w:cs="Times New Roman"/>
                <w:spacing w:val="-1"/>
                <w:w w:val="99"/>
                <w:sz w:val="20"/>
                <w:szCs w:val="20"/>
              </w:rPr>
              <w:t>л</w:t>
            </w:r>
            <w:r w:rsidRPr="00562FC1">
              <w:rPr>
                <w:rFonts w:ascii="Times New Roman" w:hAnsi="Times New Roman" w:cs="Times New Roman"/>
                <w:w w:val="99"/>
                <w:sz w:val="20"/>
                <w:szCs w:val="20"/>
              </w:rPr>
              <w:t>а</w:t>
            </w:r>
          </w:p>
        </w:tc>
      </w:tr>
      <w:tr w:rsidR="00263F5B" w:rsidRPr="0027325E">
        <w:trPr>
          <w:cantSplit/>
          <w:trHeight w:hRule="exact" w:val="1310"/>
        </w:trPr>
        <w:tc>
          <w:tcPr>
            <w:tcW w:w="7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>
            <w:pPr>
              <w:spacing w:after="0"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3F5B" w:rsidRPr="00085D9A" w:rsidRDefault="00263F5B">
            <w:pPr>
              <w:spacing w:after="19" w:line="16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3F5B" w:rsidRPr="00085D9A" w:rsidRDefault="00263F5B">
            <w:pPr>
              <w:spacing w:after="0" w:line="240" w:lineRule="auto"/>
              <w:ind w:left="88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Вс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е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го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ере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ш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в</w:t>
            </w:r>
          </w:p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10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-й</w:t>
            </w:r>
            <w:r w:rsidRPr="00085D9A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к</w:t>
            </w:r>
            <w:r w:rsidRPr="00085D9A">
              <w:rPr>
                <w:rFonts w:ascii="Times New Roman" w:hAnsi="Times New Roman" w:cs="Times New Roman"/>
                <w:i/>
                <w:iCs/>
                <w:spacing w:val="-2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а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с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с</w:t>
            </w:r>
          </w:p>
          <w:p w:rsidR="00263F5B" w:rsidRPr="00085D9A" w:rsidRDefault="00263F5B">
            <w:pPr>
              <w:spacing w:after="0" w:line="240" w:lineRule="auto"/>
              <w:ind w:left="22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spacing w:val="-2"/>
                <w:w w:val="99"/>
                <w:sz w:val="20"/>
                <w:szCs w:val="20"/>
              </w:rPr>
              <w:t>Шк</w:t>
            </w:r>
            <w:r w:rsidRPr="00085D9A">
              <w:rPr>
                <w:rFonts w:ascii="Times New Roman" w:hAnsi="Times New Roman" w:cs="Times New Roman"/>
                <w:i/>
                <w:iCs/>
                <w:spacing w:val="6"/>
                <w:w w:val="99"/>
                <w:sz w:val="20"/>
                <w:szCs w:val="20"/>
              </w:rPr>
              <w:t>о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ы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>
            <w:pPr>
              <w:spacing w:after="0" w:line="240" w:lineRule="auto"/>
              <w:ind w:left="88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ере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ш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в</w:t>
            </w:r>
          </w:p>
          <w:p w:rsidR="00263F5B" w:rsidRPr="00085D9A" w:rsidRDefault="00263F5B" w:rsidP="00085D9A">
            <w:pPr>
              <w:spacing w:after="0" w:line="240" w:lineRule="auto"/>
              <w:ind w:left="88" w:right="-20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10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-й</w:t>
            </w:r>
            <w:r w:rsidRPr="00085D9A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к</w:t>
            </w:r>
            <w:r w:rsidRPr="00085D9A">
              <w:rPr>
                <w:rFonts w:ascii="Times New Roman" w:hAnsi="Times New Roman" w:cs="Times New Roman"/>
                <w:i/>
                <w:iCs/>
                <w:spacing w:val="-2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а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с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с</w:t>
            </w:r>
          </w:p>
          <w:p w:rsidR="00263F5B" w:rsidRPr="00085D9A" w:rsidRDefault="00263F5B">
            <w:pPr>
              <w:spacing w:after="0" w:line="240" w:lineRule="auto"/>
              <w:ind w:left="10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д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ру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г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о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й</w:t>
            </w:r>
            <w:r w:rsidRPr="00085D9A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ОО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ос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ту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3"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в</w:t>
            </w:r>
          </w:p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про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ф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ес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с</w:t>
            </w:r>
            <w:r w:rsidRPr="00085D9A">
              <w:rPr>
                <w:rFonts w:ascii="Times New Roman" w:hAnsi="Times New Roman" w:cs="Times New Roman"/>
                <w:i/>
                <w:iCs/>
                <w:spacing w:val="-2"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о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н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а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ь</w:t>
            </w:r>
            <w:r w:rsidRPr="00085D9A">
              <w:rPr>
                <w:rFonts w:ascii="Times New Roman" w:hAnsi="Times New Roman" w:cs="Times New Roman"/>
                <w:i/>
                <w:iCs/>
                <w:spacing w:val="-2"/>
                <w:w w:val="99"/>
                <w:sz w:val="20"/>
                <w:szCs w:val="20"/>
              </w:rPr>
              <w:t>н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у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юОО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>
            <w:pPr>
              <w:spacing w:after="19" w:line="16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3F5B" w:rsidRPr="00085D9A" w:rsidRDefault="00263F5B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Вс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е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го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ос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ту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3"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ив</w:t>
            </w:r>
            <w:r w:rsidRPr="00085D9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spacing w:val="3"/>
                <w:w w:val="99"/>
                <w:sz w:val="20"/>
                <w:szCs w:val="20"/>
              </w:rPr>
              <w:t>В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УЗ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ос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ту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3"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в</w:t>
            </w:r>
          </w:p>
          <w:p w:rsidR="00263F5B" w:rsidRPr="00085D9A" w:rsidRDefault="00263F5B">
            <w:pPr>
              <w:spacing w:after="5" w:line="180" w:lineRule="exact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про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ф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ес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с</w:t>
            </w:r>
            <w:r w:rsidRPr="00085D9A">
              <w:rPr>
                <w:rFonts w:ascii="Times New Roman" w:hAnsi="Times New Roman" w:cs="Times New Roman"/>
                <w:i/>
                <w:iCs/>
                <w:spacing w:val="-2"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о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н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а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ь</w:t>
            </w:r>
            <w:r w:rsidRPr="00085D9A">
              <w:rPr>
                <w:rFonts w:ascii="Times New Roman" w:hAnsi="Times New Roman" w:cs="Times New Roman"/>
                <w:i/>
                <w:iCs/>
                <w:spacing w:val="-2"/>
                <w:w w:val="99"/>
                <w:sz w:val="20"/>
                <w:szCs w:val="20"/>
              </w:rPr>
              <w:t>н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у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юОО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Ус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т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р</w:t>
            </w:r>
            <w:r w:rsidRPr="00085D9A">
              <w:rPr>
                <w:rFonts w:ascii="Times New Roman" w:hAnsi="Times New Roman" w:cs="Times New Roman"/>
                <w:i/>
                <w:iCs/>
                <w:spacing w:val="3"/>
                <w:w w:val="99"/>
                <w:sz w:val="20"/>
                <w:szCs w:val="20"/>
              </w:rPr>
              <w:t>о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и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с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ь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н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а</w:t>
            </w:r>
            <w:r w:rsidRPr="00085D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ра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б</w:t>
            </w:r>
            <w:r w:rsidRPr="00085D9A">
              <w:rPr>
                <w:rFonts w:ascii="Times New Roman" w:hAnsi="Times New Roman" w:cs="Times New Roman"/>
                <w:i/>
                <w:iCs/>
                <w:spacing w:val="3"/>
                <w:w w:val="99"/>
                <w:sz w:val="20"/>
                <w:szCs w:val="20"/>
              </w:rPr>
              <w:t>о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ту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085D9A" w:rsidRDefault="00263F5B" w:rsidP="00085D9A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о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шли</w:t>
            </w:r>
            <w:r w:rsidRPr="00085D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н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а</w:t>
            </w:r>
          </w:p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с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р</w:t>
            </w:r>
            <w:r w:rsidRPr="00085D9A">
              <w:rPr>
                <w:rFonts w:ascii="Times New Roman" w:hAnsi="Times New Roman" w:cs="Times New Roman"/>
                <w:i/>
                <w:iCs/>
                <w:spacing w:val="3"/>
                <w:w w:val="99"/>
                <w:sz w:val="20"/>
                <w:szCs w:val="20"/>
              </w:rPr>
              <w:t>о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ч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н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ую</w:t>
            </w:r>
          </w:p>
          <w:p w:rsidR="00263F5B" w:rsidRPr="00085D9A" w:rsidRDefault="00263F5B" w:rsidP="00085D9A">
            <w:pPr>
              <w:spacing w:after="0" w:line="240" w:lineRule="auto"/>
              <w:ind w:left="93" w:right="-20"/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</w:pP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с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л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уж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б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у</w:t>
            </w:r>
            <w:r w:rsidRPr="00085D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п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 xml:space="preserve"> </w:t>
            </w:r>
            <w:r w:rsidRPr="00085D9A">
              <w:rPr>
                <w:rFonts w:ascii="Times New Roman" w:hAnsi="Times New Roman" w:cs="Times New Roman"/>
                <w:i/>
                <w:iCs/>
                <w:spacing w:val="2"/>
                <w:w w:val="99"/>
                <w:sz w:val="20"/>
                <w:szCs w:val="20"/>
              </w:rPr>
              <w:t>при</w:t>
            </w:r>
            <w:r w:rsidRPr="00085D9A">
              <w:rPr>
                <w:rFonts w:ascii="Times New Roman" w:hAnsi="Times New Roman" w:cs="Times New Roman"/>
                <w:i/>
                <w:iCs/>
                <w:spacing w:val="1"/>
                <w:w w:val="99"/>
                <w:sz w:val="20"/>
                <w:szCs w:val="20"/>
              </w:rPr>
              <w:t>з</w:t>
            </w:r>
            <w:r w:rsidRPr="00085D9A">
              <w:rPr>
                <w:rFonts w:ascii="Times New Roman" w:hAnsi="Times New Roman" w:cs="Times New Roman"/>
                <w:i/>
                <w:iCs/>
                <w:spacing w:val="-1"/>
                <w:w w:val="99"/>
                <w:sz w:val="20"/>
                <w:szCs w:val="20"/>
              </w:rPr>
              <w:t>ы</w:t>
            </w:r>
            <w:r w:rsidRPr="00085D9A">
              <w:rPr>
                <w:rFonts w:ascii="Times New Roman" w:hAnsi="Times New Roman" w:cs="Times New Roman"/>
                <w:i/>
                <w:iCs/>
                <w:spacing w:val="-2"/>
                <w:w w:val="99"/>
                <w:sz w:val="20"/>
                <w:szCs w:val="20"/>
              </w:rPr>
              <w:t>в</w:t>
            </w:r>
            <w:r w:rsidRPr="00085D9A"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у</w:t>
            </w:r>
          </w:p>
        </w:tc>
      </w:tr>
      <w:tr w:rsidR="00263F5B" w:rsidRPr="0027325E">
        <w:trPr>
          <w:cantSplit/>
          <w:trHeight w:hRule="exact" w:val="415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63F5B" w:rsidRPr="0027325E">
        <w:trPr>
          <w:cantSplit/>
          <w:trHeight w:hRule="exact" w:val="415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88" w:right="-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8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63F5B" w:rsidRPr="0027325E">
        <w:trPr>
          <w:cantSplit/>
          <w:trHeight w:hRule="exact" w:val="415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07" w:after="0" w:line="240" w:lineRule="auto"/>
              <w:ind w:left="9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63F5B" w:rsidRPr="0027325E">
        <w:trPr>
          <w:cantSplit/>
          <w:trHeight w:hRule="exact" w:val="80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944" w:type="dxa"/>
            <w:tcBorders>
              <w:top w:val="single" w:sz="4" w:space="0" w:color="000000"/>
              <w:left w:val="single" w:sz="4" w:space="0" w:color="FFFFFF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563" w:type="dxa"/>
            <w:tcBorders>
              <w:top w:val="single" w:sz="4" w:space="0" w:color="000000"/>
              <w:left w:val="single" w:sz="4" w:space="0" w:color="FFFFFF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321"/>
        </w:trPr>
        <w:tc>
          <w:tcPr>
            <w:tcW w:w="9758" w:type="dxa"/>
            <w:gridSpan w:val="10"/>
            <w:tcBorders>
              <w:lef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</w:tbl>
    <w:p w:rsidR="00263F5B" w:rsidRDefault="00263F5B">
      <w:pPr>
        <w:spacing w:after="0" w:line="2" w:lineRule="exact"/>
        <w:rPr>
          <w:rFonts w:ascii="Times New Roman" w:hAnsi="Times New Roman" w:cs="Times New Roman"/>
          <w:sz w:val="2"/>
          <w:szCs w:val="2"/>
        </w:rPr>
      </w:pPr>
    </w:p>
    <w:p w:rsidR="00263F5B" w:rsidRDefault="00263F5B">
      <w:pPr>
        <w:sectPr w:rsidR="00263F5B">
          <w:pgSz w:w="11904" w:h="16838"/>
          <w:pgMar w:top="1134" w:right="843" w:bottom="951" w:left="926" w:header="720" w:footer="720" w:gutter="0"/>
          <w:cols w:space="708"/>
        </w:sectPr>
      </w:pPr>
    </w:p>
    <w:p w:rsidR="00263F5B" w:rsidRDefault="00263F5B">
      <w:pPr>
        <w:tabs>
          <w:tab w:val="left" w:pos="1098"/>
          <w:tab w:val="left" w:pos="2328"/>
          <w:tab w:val="left" w:pos="3149"/>
          <w:tab w:val="left" w:pos="4382"/>
        </w:tabs>
        <w:spacing w:after="0" w:line="23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изац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36" w:lineRule="auto"/>
        <w:ind w:left="-20" w:right="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9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сове    </w:t>
      </w:r>
      <w:r>
        <w:rPr>
          <w:rFonts w:ascii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</w:p>
    <w:p w:rsidR="00263F5B" w:rsidRDefault="00263F5B">
      <w:pPr>
        <w:sectPr w:rsidR="00263F5B">
          <w:type w:val="continuous"/>
          <w:pgSz w:w="11904" w:h="16838"/>
          <w:pgMar w:top="1134" w:right="843" w:bottom="951" w:left="926" w:header="720" w:footer="720" w:gutter="0"/>
          <w:cols w:num="2" w:space="708" w:equalWidth="0">
            <w:col w:w="5776" w:space="140"/>
            <w:col w:w="4216"/>
          </w:cols>
        </w:sectPr>
      </w:pPr>
    </w:p>
    <w:p w:rsidR="00263F5B" w:rsidRDefault="00263F5B">
      <w:pPr>
        <w:spacing w:after="0" w:line="240" w:lineRule="auto"/>
        <w:ind w:left="312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рово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63F5B" w:rsidRDefault="00263F5B">
      <w:pPr>
        <w:spacing w:before="112" w:after="0" w:line="240" w:lineRule="auto"/>
        <w:ind w:right="738" w:firstLine="5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БОУ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 №33»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нса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става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тре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ки напра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лены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а:</w:t>
      </w:r>
    </w:p>
    <w:p w:rsidR="00263F5B" w:rsidRDefault="00263F5B">
      <w:pPr>
        <w:spacing w:after="0" w:line="23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еплен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ала;</w:t>
      </w:r>
    </w:p>
    <w:p w:rsidR="00263F5B" w:rsidRDefault="00263F5B">
      <w:pPr>
        <w:spacing w:after="0" w:line="241" w:lineRule="auto"/>
        <w:ind w:right="61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; −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 пер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ала.</w:t>
      </w:r>
    </w:p>
    <w:p w:rsidR="00263F5B" w:rsidRDefault="00263F5B">
      <w:pPr>
        <w:spacing w:before="117" w:after="0" w:line="242" w:lineRule="auto"/>
        <w:ind w:right="-20" w:firstLine="5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БОУ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 №33»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. Из 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before="115" w:after="0" w:line="240" w:lineRule="auto"/>
        <w:ind w:left="287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263F5B" w:rsidRDefault="00263F5B">
      <w:pPr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45"/>
        <w:gridCol w:w="1536"/>
        <w:gridCol w:w="686"/>
      </w:tblGrid>
      <w:tr w:rsidR="00263F5B" w:rsidRPr="0027325E">
        <w:trPr>
          <w:cantSplit/>
          <w:trHeight w:hRule="exact" w:val="287"/>
        </w:trPr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36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63F5B" w:rsidRPr="0027325E">
        <w:trPr>
          <w:cantSplit/>
          <w:trHeight w:hRule="exact" w:val="561"/>
        </w:trPr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9" w:lineRule="auto"/>
              <w:ind w:left="110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263F5B" w:rsidRPr="0027325E">
        <w:trPr>
          <w:cantSplit/>
          <w:trHeight w:hRule="exact" w:val="287"/>
        </w:trPr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7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тег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6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263F5B" w:rsidRPr="0027325E">
        <w:trPr>
          <w:cantSplit/>
          <w:trHeight w:hRule="exact" w:val="287"/>
        </w:trPr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7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40" w:lineRule="auto"/>
              <w:ind w:left="2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63F5B" w:rsidRPr="0027325E">
        <w:trPr>
          <w:cantSplit/>
          <w:trHeight w:hRule="exact" w:val="288"/>
        </w:trPr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ия»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7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2" w:after="0"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63F5B" w:rsidRPr="0027325E">
        <w:trPr>
          <w:cantSplit/>
          <w:trHeight w:hRule="exact" w:val="283"/>
        </w:trPr>
        <w:tc>
          <w:tcPr>
            <w:tcW w:w="7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7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11" w:after="0" w:line="236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263F5B" w:rsidRDefault="00263F5B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122"/>
          <w:tab w:val="left" w:pos="1673"/>
          <w:tab w:val="left" w:pos="2316"/>
          <w:tab w:val="left" w:pos="2863"/>
          <w:tab w:val="left" w:pos="3735"/>
          <w:tab w:val="left" w:pos="4383"/>
          <w:tab w:val="left" w:pos="5141"/>
          <w:tab w:val="left" w:pos="6432"/>
          <w:tab w:val="left" w:pos="7094"/>
          <w:tab w:val="left" w:pos="8355"/>
          <w:tab w:val="left" w:pos="8983"/>
        </w:tabs>
        <w:spacing w:after="0" w:line="239" w:lineRule="auto"/>
        <w:ind w:right="-12" w:firstLine="5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ли пять пе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     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2017     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10       </w:t>
      </w:r>
      <w:r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    </w:t>
      </w:r>
      <w:r>
        <w:rPr>
          <w:rFonts w:ascii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щим</w:t>
      </w:r>
      <w:r>
        <w:rPr>
          <w:rFonts w:ascii="Times New Roman" w:hAnsi="Times New Roman" w:cs="Times New Roman"/>
          <w:color w:val="000000"/>
          <w:sz w:val="24"/>
          <w:szCs w:val="24"/>
        </w:rPr>
        <w:t>и ста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%)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2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Pr="00A55645" w:rsidRDefault="00263F5B" w:rsidP="00A5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5645">
        <w:rPr>
          <w:rFonts w:ascii="Times New Roman" w:hAnsi="Times New Roman" w:cs="Times New Roman"/>
          <w:sz w:val="24"/>
          <w:szCs w:val="24"/>
        </w:rPr>
        <w:t>Сегодня можно утверждать, что среди педагогического коллектива нет сотрудников, не соответствующих требованиям Профстандарта в области образования.</w:t>
      </w:r>
    </w:p>
    <w:p w:rsidR="00263F5B" w:rsidRPr="00A55645" w:rsidRDefault="00263F5B" w:rsidP="00A5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5645">
        <w:rPr>
          <w:rFonts w:ascii="Times New Roman" w:hAnsi="Times New Roman" w:cs="Times New Roman"/>
          <w:sz w:val="24"/>
          <w:szCs w:val="24"/>
        </w:rPr>
        <w:t xml:space="preserve">Все педагоги регулярно повышают свою квалификацию путем внутрифирменного обучения (лекции, семинары, тренинги). </w:t>
      </w:r>
    </w:p>
    <w:p w:rsidR="00263F5B" w:rsidRPr="00A55645" w:rsidRDefault="00263F5B" w:rsidP="00A55645">
      <w:pPr>
        <w:pStyle w:val="90"/>
        <w:shd w:val="clear" w:color="auto" w:fill="auto"/>
        <w:spacing w:after="0" w:line="240" w:lineRule="auto"/>
        <w:ind w:firstLine="709"/>
        <w:jc w:val="both"/>
      </w:pPr>
      <w:r w:rsidRPr="00A55645">
        <w:t>В школе организована система наставничества, направленная на оказание методической помощи молодым специалистам и создание условий для их психологической адаптации в педагогическом коллективе. В 2017 году из восьми учителей, влившихся в педагогический коллектив, шесть человек не имели опыта педагогической работы (молодые специалисты), один человек имел большой перерыв в работе. Всем по итогам собеседования были подобраны наставники,</w:t>
      </w:r>
      <w:r>
        <w:t xml:space="preserve"> которые в течение</w:t>
      </w:r>
      <w:r w:rsidRPr="00A55645">
        <w:t xml:space="preserve"> года вели методическую работу с подопечными. Продолжалась работа и с двумя молодыми специалистами, работающими в школе второй год.</w:t>
      </w:r>
    </w:p>
    <w:p w:rsidR="00263F5B" w:rsidRPr="00A55645" w:rsidRDefault="00263F5B" w:rsidP="00A5564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5645">
        <w:rPr>
          <w:rFonts w:ascii="Times New Roman" w:hAnsi="Times New Roman" w:cs="Times New Roman"/>
          <w:sz w:val="24"/>
          <w:szCs w:val="24"/>
        </w:rPr>
        <w:t>Анализ системы наставничества по итогам года выявил две проблемы. Во-первых, отсутствие в школе разработанной системы адаптации, во-вторых, недостатки в системе наставничества. В связи с этим задачей следующего учебного года становится переработка Кадровой политики школы.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 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разра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система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сти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рая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о-пси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чл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62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ебн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о-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одич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библи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от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63F5B" w:rsidRDefault="00263F5B" w:rsidP="00562FC1">
      <w:pPr>
        <w:tabs>
          <w:tab w:val="left" w:pos="3344"/>
          <w:tab w:val="left" w:pos="5066"/>
          <w:tab w:val="left" w:pos="7331"/>
          <w:tab w:val="left" w:pos="8698"/>
        </w:tabs>
        <w:spacing w:before="112" w:after="0"/>
        <w:ind w:right="-3" w:firstLine="6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562FC1">
      <w:pPr>
        <w:spacing w:after="0"/>
        <w:ind w:left="43" w:right="1218" w:firstLine="5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ючае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я: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и;</w:t>
      </w:r>
    </w:p>
    <w:p w:rsidR="00263F5B" w:rsidRDefault="00263F5B" w:rsidP="00562FC1">
      <w:pPr>
        <w:spacing w:after="0"/>
        <w:ind w:left="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 литера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562FC1">
      <w:pPr>
        <w:spacing w:after="0"/>
        <w:ind w:left="43" w:right="45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мерн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562FC1">
      <w:pPr>
        <w:spacing w:after="0"/>
        <w:ind w:left="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562FC1">
      <w:pPr>
        <w:spacing w:after="0"/>
        <w:ind w:right="-20" w:firstLine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тре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ГОС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263F5B" w:rsidRDefault="00263F5B" w:rsidP="00562FC1">
      <w:pPr>
        <w:spacing w:after="0"/>
        <w:ind w:left="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562FC1">
      <w:pPr>
        <w:spacing w:after="0"/>
        <w:ind w:left="43" w:right="91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еритель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 w:rsidP="00562FC1">
      <w:pPr>
        <w:spacing w:after="0"/>
        <w:ind w:left="4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562FC1">
      <w:pPr>
        <w:spacing w:after="0"/>
        <w:ind w:right="-20" w:firstLine="6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итерат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 пере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ню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562FC1">
      <w:pPr>
        <w:tabs>
          <w:tab w:val="left" w:pos="959"/>
          <w:tab w:val="left" w:pos="1943"/>
          <w:tab w:val="left" w:pos="3003"/>
          <w:tab w:val="left" w:pos="3471"/>
          <w:tab w:val="left" w:pos="4092"/>
          <w:tab w:val="left" w:pos="5799"/>
          <w:tab w:val="left" w:pos="6869"/>
          <w:tab w:val="left" w:pos="7603"/>
          <w:tab w:val="left" w:pos="8869"/>
        </w:tabs>
        <w:spacing w:after="0"/>
        <w:ind w:right="-12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соз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система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ию 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чителей,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стали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ет;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z w:val="24"/>
          <w:szCs w:val="24"/>
        </w:rPr>
        <w:t>; 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ий   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   </w:t>
      </w:r>
      <w:r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пси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   </w:t>
      </w:r>
      <w:r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та;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 w:rsidP="00B41185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отечн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кса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ючае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ставлен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ся,    </w:t>
      </w:r>
      <w:r>
        <w:rPr>
          <w:rFonts w:ascii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ам,    </w:t>
      </w:r>
      <w:r>
        <w:rPr>
          <w:rFonts w:ascii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пери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онарн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Интер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4118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1185">
        <w:rPr>
          <w:rFonts w:ascii="Times New Roman" w:hAnsi="Times New Roman" w:cs="Times New Roman"/>
          <w:sz w:val="24"/>
          <w:szCs w:val="24"/>
        </w:rPr>
        <w:t xml:space="preserve">В школе функционирует библиотека, фонд которой насчитывает более 13 000 единиц учебников и учебных пособий; более 2 000 единиц художественной и справочной литературы, и медиатека, в которой представлены более 150 дисков различной направленности. Библиотека оснащена компьютерами с выходом в интернет, зоной </w:t>
      </w:r>
      <w:r w:rsidRPr="00B41185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B41185">
        <w:rPr>
          <w:rFonts w:ascii="Times New Roman" w:hAnsi="Times New Roman" w:cs="Times New Roman"/>
          <w:sz w:val="24"/>
          <w:szCs w:val="24"/>
        </w:rPr>
        <w:t>-</w:t>
      </w:r>
      <w:r w:rsidRPr="00B41185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B411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3F5B" w:rsidRDefault="00263F5B" w:rsidP="00B41185">
      <w:pPr>
        <w:spacing w:after="0"/>
        <w:ind w:right="-20"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теки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ональ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бю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ета.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онд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ГОС,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теке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сы;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hAnsi="Times New Roman" w:cs="Times New Roman"/>
          <w:color w:val="000000"/>
          <w:sz w:val="24"/>
          <w:szCs w:val="24"/>
        </w:rPr>
        <w:t>резента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ы)</w:t>
      </w:r>
      <w:r>
        <w:rPr>
          <w:rFonts w:ascii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чная.</w:t>
      </w:r>
    </w:p>
    <w:p w:rsidR="00263F5B" w:rsidRDefault="00263F5B">
      <w:pPr>
        <w:spacing w:after="0" w:line="240" w:lineRule="auto"/>
        <w:ind w:left="268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ериа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базы</w:t>
      </w:r>
    </w:p>
    <w:p w:rsidR="00263F5B" w:rsidRDefault="00263F5B">
      <w:pPr>
        <w:spacing w:before="117" w:after="0" w:line="240" w:lineRule="auto"/>
        <w:ind w:right="250" w:firstLine="6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ере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ены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те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z w:val="24"/>
          <w:szCs w:val="24"/>
        </w:rPr>
        <w:t>исле:</w:t>
      </w:r>
    </w:p>
    <w:p w:rsidR="00263F5B" w:rsidRDefault="00263F5B">
      <w:pPr>
        <w:spacing w:before="118" w:after="0" w:line="240" w:lineRule="auto"/>
        <w:ind w:right="823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и;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>
      <w:pPr>
        <w:spacing w:after="0" w:line="24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>
      <w:pPr>
        <w:spacing w:after="0" w:line="23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>
      <w:pPr>
        <w:spacing w:after="0" w:line="238" w:lineRule="auto"/>
        <w:ind w:right="63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еса</w:t>
      </w:r>
      <w:r>
        <w:rPr>
          <w:rFonts w:ascii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ие;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2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Pr="00B41185" w:rsidRDefault="00263F5B" w:rsidP="00DD05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Все </w:t>
      </w:r>
      <w:r w:rsidRPr="00B4354C">
        <w:rPr>
          <w:rFonts w:ascii="Times New Roman" w:hAnsi="Times New Roman" w:cs="Times New Roman"/>
          <w:sz w:val="24"/>
          <w:szCs w:val="24"/>
        </w:rPr>
        <w:t>рабочие места учителей</w:t>
      </w:r>
      <w:r w:rsidRPr="00B41185">
        <w:rPr>
          <w:rFonts w:ascii="Times New Roman" w:hAnsi="Times New Roman" w:cs="Times New Roman"/>
          <w:sz w:val="24"/>
          <w:szCs w:val="24"/>
        </w:rPr>
        <w:t xml:space="preserve"> обеспечены персональным компьютером с выходом в школьную локальную сеть и интернет. В каждом кабинете есть интерактивные средства обучения – интерактивный комплекс (28 штук) или мультимедийный проектор (12 штук). Большинство учителей обеспечено МФУ или принтером (31 штука).</w:t>
      </w:r>
    </w:p>
    <w:p w:rsidR="00263F5B" w:rsidRPr="00B41185" w:rsidRDefault="00263F5B" w:rsidP="00DD05AC">
      <w:pPr>
        <w:spacing w:after="0"/>
        <w:ind w:right="2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>Для учеников функционируют 1 компьютерный класс, который оснащен стационарными компьютерами (16 машин на кабинет)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41185">
        <w:rPr>
          <w:rFonts w:ascii="Times New Roman" w:hAnsi="Times New Roman" w:cs="Times New Roman"/>
          <w:sz w:val="24"/>
          <w:szCs w:val="24"/>
        </w:rPr>
        <w:t xml:space="preserve">Для административных целей используется 5 компьютеров. </w:t>
      </w:r>
    </w:p>
    <w:p w:rsidR="00263F5B" w:rsidRPr="00B41185" w:rsidRDefault="00263F5B" w:rsidP="00DD05AC">
      <w:pPr>
        <w:spacing w:after="0"/>
        <w:ind w:right="2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Школа подключена к высокоскоростному интернету , создана единая школьная сеть. Все педагоги и учащиеся имеют прямой доступ к школьным информационным ресурсам и сети Интернет.  Все компьютеры оснащены лицензионным программным обеспечением. </w:t>
      </w:r>
    </w:p>
    <w:p w:rsidR="00263F5B" w:rsidRPr="00B41185" w:rsidRDefault="00263F5B" w:rsidP="00B4354C">
      <w:pPr>
        <w:spacing w:after="0"/>
        <w:ind w:right="2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Все учителя школы прошли обучение на курсах повышения квалификации по информационным технологиям. </w:t>
      </w:r>
    </w:p>
    <w:p w:rsidR="00263F5B" w:rsidRPr="00B41185" w:rsidRDefault="00263F5B" w:rsidP="007D5607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>Все кабинеты школы оснащены необходимой методической и учебной литературой. Школа обеспечена необходимой мебелью на 80%. В 2017 году не было возможности решить все поставленные задачи, и требует обновления мебель в 4-х учебных кабинетах.</w:t>
      </w:r>
    </w:p>
    <w:p w:rsidR="00263F5B" w:rsidRPr="00B41185" w:rsidRDefault="00263F5B" w:rsidP="007D5607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>В 2017 году серьезных ремонтных работ</w:t>
      </w:r>
      <w:r w:rsidRPr="00B41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1185">
        <w:rPr>
          <w:rFonts w:ascii="Times New Roman" w:hAnsi="Times New Roman" w:cs="Times New Roman"/>
          <w:sz w:val="24"/>
          <w:szCs w:val="24"/>
        </w:rPr>
        <w:t xml:space="preserve">не производилось, однако был произведен частичный ремонт стен в коридорах, а также частичный ремонт крыльца школы. </w:t>
      </w:r>
    </w:p>
    <w:p w:rsidR="00263F5B" w:rsidRPr="00B41185" w:rsidRDefault="00263F5B" w:rsidP="007D5607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В школе имеются 1 спортивный зал с душевым, пришкольный стадион, соответствующий современным требованиям, зал хореографии. Школа оснащена необходимым спортивным оборудованием. </w:t>
      </w:r>
    </w:p>
    <w:p w:rsidR="00263F5B" w:rsidRPr="00B41185" w:rsidRDefault="00263F5B" w:rsidP="00B4354C">
      <w:pPr>
        <w:pStyle w:val="ListParagraph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Для проведения досуга детей начальной школы оборудована игровая зона.  Уличная прогулочная площадка оснащена игровым оборудованием. </w:t>
      </w:r>
    </w:p>
    <w:p w:rsidR="00263F5B" w:rsidRPr="00B41185" w:rsidRDefault="00263F5B" w:rsidP="00B571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Столовая школы оборудована в соответствии с требованиями СанПин, соответствует современным требованиям. Ремонт оборудования производится своевременно по мере необходимости. Заключен договор на обслуживание столовой и поставку продуктов питания с ООО «Кулинар Плюс». В школе большая столовая на 150 мест, работает буфет. Каждые 2 недели разрабатывается меню в соответствии с нормами СанПиН и с учетом возрастных особенностей учащихся.  Дети обеспечены горячим питанием: завтраками, обедами. В буфете разнообразные салаты, десерты, пирожки свежей выпечки. Часть детей, в соответствии с законодательством, обеспечена льготным питанием. В течение года группы родителей проверяли организацию питания в школе и оставляли хорошие отзывы о работе столовой. </w:t>
      </w:r>
    </w:p>
    <w:p w:rsidR="00263F5B" w:rsidRPr="00B41185" w:rsidRDefault="00263F5B" w:rsidP="007D5607">
      <w:pPr>
        <w:pStyle w:val="ListParagraph"/>
        <w:spacing w:after="0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Бесперебойно администрируется школьный сайт, который был обновлен в 2017 году. Обеспечена работа по размещению информации на государственных сайтах по предоставлению информации. Электронный журнал в программе Сетевой Город полностью заменил бумажные журналы. Ведется работа над системой дистанционного обучения. </w:t>
      </w:r>
    </w:p>
    <w:p w:rsidR="00263F5B" w:rsidRPr="00B41185" w:rsidRDefault="00263F5B" w:rsidP="007D5607">
      <w:pPr>
        <w:pStyle w:val="ListParagraph"/>
        <w:spacing w:after="0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>Регулярно выполняются необходимые работы по жизнеобеспечению школы: своевременно обновляются паспорта энергосбережения, антитеррористической защищенности, производится необходимая работа по выполнению экологического законодательства, произведены замеры сопротивления изоляции, замеры освещенности. К началу нового учебного года школа сдана надзорным органам без замечаний.</w:t>
      </w:r>
    </w:p>
    <w:p w:rsidR="00263F5B" w:rsidRPr="00B41185" w:rsidRDefault="00263F5B" w:rsidP="00B571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        Школа оборудована мобильной и стационарной кнопками тревожного оповещения с выводом сигналов   на территориальное отделение полиции.  </w:t>
      </w:r>
    </w:p>
    <w:p w:rsidR="00263F5B" w:rsidRPr="00B41185" w:rsidRDefault="00263F5B" w:rsidP="00B571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Осуществляется контроль доступа в образовательное учреждение (вахта, пропускной режим). Работает система видеонаблюдения. </w:t>
      </w:r>
    </w:p>
    <w:p w:rsidR="00263F5B" w:rsidRPr="00B41185" w:rsidRDefault="00263F5B" w:rsidP="00B571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>Вся территория школы ограждена, отдельное ограждение в рамках общего имеет школьный стадион и прогулочные площадки. Ограничен доступ автомобилей на территорию школы.</w:t>
      </w:r>
    </w:p>
    <w:p w:rsidR="00263F5B" w:rsidRPr="00B41185" w:rsidRDefault="00263F5B" w:rsidP="00B5712A">
      <w:pPr>
        <w:pStyle w:val="NoSpacing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Школа оборудована противопожарной сигнализацией с системой   автоматического оповещения. Регулярно проводятся учебные тренировки по эвакуации учащихся, создан штаб эвакуации, в его составе учителя и старшеклассники, обеспечивающие четкие и слаженные действия всего коллектива. В течение года поддерживаются в состоянии постоянной готовности первичные средства пожаротушения: огнетушители, пожарный кран. Соблюдаются требования к содержанию эвакуационных выходов. </w:t>
      </w:r>
    </w:p>
    <w:p w:rsidR="00263F5B" w:rsidRPr="00B41185" w:rsidRDefault="00263F5B" w:rsidP="00B5712A">
      <w:pPr>
        <w:pStyle w:val="NoSpacing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>Вход в школу оснащен аппарелями, что обеспечивает возможность обучения в школе детей с ограниченными возможностями.</w:t>
      </w:r>
    </w:p>
    <w:p w:rsidR="00263F5B" w:rsidRPr="00B41185" w:rsidRDefault="00263F5B" w:rsidP="00B571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 xml:space="preserve">В Школе имеется лицензированный медицинский кабинет. Регулярно и своевременно проводилась вакцинация и диспансеризация обучающихся и сотрудников. </w:t>
      </w:r>
    </w:p>
    <w:p w:rsidR="00263F5B" w:rsidRPr="00B5712A" w:rsidRDefault="00263F5B" w:rsidP="00B5712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1185">
        <w:rPr>
          <w:rFonts w:ascii="Times New Roman" w:hAnsi="Times New Roman" w:cs="Times New Roman"/>
          <w:sz w:val="24"/>
          <w:szCs w:val="24"/>
        </w:rPr>
        <w:t>Проведена аттестация рабочих мест. Регулярно ведется работа по охране труда</w:t>
      </w:r>
      <w:r w:rsidRPr="00B5712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88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3F5B" w:rsidRDefault="00263F5B">
      <w:pPr>
        <w:spacing w:after="0" w:line="240" w:lineRule="auto"/>
        <w:ind w:left="88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63F5B" w:rsidRDefault="00263F5B">
      <w:pPr>
        <w:spacing w:after="0" w:line="240" w:lineRule="auto"/>
        <w:ind w:left="88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образования</w:t>
      </w:r>
    </w:p>
    <w:p w:rsidR="00263F5B" w:rsidRDefault="00263F5B">
      <w:pPr>
        <w:tabs>
          <w:tab w:val="left" w:pos="1678"/>
          <w:tab w:val="left" w:pos="2187"/>
          <w:tab w:val="left" w:pos="2883"/>
          <w:tab w:val="left" w:pos="3165"/>
          <w:tab w:val="left" w:pos="4413"/>
          <w:tab w:val="left" w:pos="5655"/>
          <w:tab w:val="left" w:pos="6937"/>
          <w:tab w:val="left" w:pos="8398"/>
          <w:tab w:val="left" w:pos="8971"/>
        </w:tabs>
        <w:spacing w:before="117" w:after="0" w:line="239" w:lineRule="auto"/>
        <w:ind w:right="-13" w:firstLine="5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системы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е напра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рез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я;    </w:t>
      </w:r>
      <w:r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сть.</w:t>
      </w:r>
    </w:p>
    <w:p w:rsidR="00263F5B" w:rsidRDefault="00263F5B">
      <w:pPr>
        <w:spacing w:after="2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Pr="00EF2883" w:rsidRDefault="00263F5B">
      <w:pPr>
        <w:spacing w:after="0" w:line="230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цели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трен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 xml:space="preserve">системы 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ия:</w:t>
      </w:r>
    </w:p>
    <w:p w:rsidR="00263F5B" w:rsidRDefault="00263F5B">
      <w:pPr>
        <w:spacing w:after="0" w:line="239" w:lineRule="auto"/>
        <w:ind w:right="-11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системы</w:t>
      </w:r>
      <w:r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евре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ле;</w:t>
      </w:r>
    </w:p>
    <w:p w:rsidR="00263F5B" w:rsidRDefault="00263F5B">
      <w:pPr>
        <w:tabs>
          <w:tab w:val="left" w:pos="2029"/>
          <w:tab w:val="left" w:pos="3587"/>
          <w:tab w:val="left" w:pos="5482"/>
          <w:tab w:val="left" w:pos="7725"/>
          <w:tab w:val="left" w:pos="8094"/>
          <w:tab w:val="left" w:pos="9260"/>
        </w:tabs>
        <w:spacing w:after="0" w:line="240" w:lineRule="auto"/>
        <w:ind w:right="-20" w:firstLine="5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системы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ле, тен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>
      <w:pPr>
        <w:tabs>
          <w:tab w:val="left" w:pos="2600"/>
          <w:tab w:val="left" w:pos="3343"/>
          <w:tab w:val="left" w:pos="4792"/>
          <w:tab w:val="left" w:pos="6869"/>
          <w:tab w:val="left" w:pos="8054"/>
          <w:tab w:val="left" w:pos="8442"/>
        </w:tabs>
        <w:spacing w:after="0" w:line="238" w:lineRule="auto"/>
        <w:ind w:right="-20" w:firstLine="5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 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ия;</w:t>
      </w:r>
    </w:p>
    <w:p w:rsidR="00263F5B" w:rsidRDefault="00263F5B">
      <w:pPr>
        <w:tabs>
          <w:tab w:val="left" w:pos="2139"/>
          <w:tab w:val="left" w:pos="4086"/>
          <w:tab w:val="left" w:pos="4691"/>
          <w:tab w:val="left" w:pos="8503"/>
          <w:tab w:val="left" w:pos="9884"/>
        </w:tabs>
        <w:spacing w:after="0" w:line="239" w:lineRule="auto"/>
        <w:ind w:right="-1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лей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 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>
      <w:pPr>
        <w:spacing w:after="0" w:line="240" w:lineRule="auto"/>
        <w:ind w:left="566" w:right="2367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темы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ач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F288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систе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EF288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EF2883">
        <w:rPr>
          <w:rFonts w:ascii="Times New Roman" w:hAnsi="Times New Roman" w:cs="Times New Roman"/>
          <w:color w:val="000000"/>
          <w:spacing w:val="9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Pr="00EF288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я:</w:t>
      </w:r>
    </w:p>
    <w:p w:rsidR="00263F5B" w:rsidRDefault="00263F5B">
      <w:pPr>
        <w:tabs>
          <w:tab w:val="left" w:pos="2739"/>
          <w:tab w:val="left" w:pos="4485"/>
          <w:tab w:val="left" w:pos="4926"/>
          <w:tab w:val="left" w:pos="5914"/>
          <w:tab w:val="left" w:pos="7262"/>
          <w:tab w:val="left" w:pos="8427"/>
          <w:tab w:val="left" w:pos="10010"/>
        </w:tabs>
        <w:spacing w:after="0" w:line="239" w:lineRule="auto"/>
        <w:ind w:right="-15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тсле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ана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сист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евре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их 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63F5B" w:rsidRDefault="00263F5B">
      <w:pPr>
        <w:tabs>
          <w:tab w:val="left" w:pos="1817"/>
          <w:tab w:val="left" w:pos="3880"/>
          <w:tab w:val="left" w:pos="5050"/>
          <w:tab w:val="left" w:pos="5549"/>
          <w:tab w:val="left" w:pos="7088"/>
          <w:tab w:val="left" w:pos="9257"/>
        </w:tabs>
        <w:spacing w:after="0" w:line="241" w:lineRule="auto"/>
        <w:ind w:right="-2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транен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тапе</w:t>
      </w: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тапе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нки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эфф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63F5B" w:rsidRDefault="00263F5B">
      <w:pPr>
        <w:spacing w:after="0" w:line="240" w:lineRule="auto"/>
        <w:ind w:right="-20" w:firstLine="628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системе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u w:val="single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зателя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63F5B" w:rsidRPr="00EF2883" w:rsidRDefault="00263F5B">
      <w:pPr>
        <w:spacing w:after="0" w:line="240" w:lineRule="auto"/>
        <w:ind w:right="-20" w:firstLine="427"/>
        <w:rPr>
          <w:rFonts w:ascii="Times New Roman" w:hAnsi="Times New Roman" w:cs="Times New Roman"/>
          <w:color w:val="000000"/>
          <w:sz w:val="24"/>
          <w:szCs w:val="24"/>
        </w:rPr>
      </w:pP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рез</w:t>
      </w:r>
      <w:r w:rsidRPr="00EF2883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льтат</w:t>
      </w:r>
      <w:r w:rsidRPr="00EF2883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F2883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EF2883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EF2883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ател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ьн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EF2883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EF2883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EF2883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етс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EF2883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263F5B" w:rsidRDefault="00263F5B">
      <w:pPr>
        <w:spacing w:after="0" w:line="242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льтаты</w:t>
      </w:r>
    </w:p>
    <w:p w:rsidR="00263F5B" w:rsidRDefault="00263F5B">
      <w:pPr>
        <w:spacing w:after="0" w:line="240" w:lineRule="auto"/>
        <w:ind w:left="566" w:right="611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тапре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льтаты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263F5B" w:rsidRDefault="00263F5B">
      <w:pPr>
        <w:spacing w:after="0" w:line="238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</w:p>
    <w:p w:rsidR="00263F5B" w:rsidRDefault="00263F5B">
      <w:pPr>
        <w:spacing w:after="0" w:line="240" w:lineRule="auto"/>
        <w:ind w:left="566" w:right="14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рён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ОУ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</w:p>
    <w:p w:rsidR="00263F5B" w:rsidRDefault="00263F5B">
      <w:pPr>
        <w:spacing w:after="0" w:line="240" w:lineRule="auto"/>
        <w:ind w:left="566" w:right="4135" w:hanging="220"/>
        <w:rPr>
          <w:rFonts w:ascii="Times New Roman" w:hAnsi="Times New Roman" w:cs="Times New Roman"/>
          <w:color w:val="000000"/>
          <w:sz w:val="24"/>
          <w:szCs w:val="24"/>
        </w:rPr>
      </w:pP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Качес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ац</w:t>
      </w:r>
      <w:r w:rsidRPr="00EF2883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ател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ьн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EF288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ятел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</w:p>
    <w:p w:rsidR="00263F5B" w:rsidRDefault="00263F5B">
      <w:pPr>
        <w:spacing w:after="0" w:line="240" w:lineRule="auto"/>
        <w:ind w:left="566" w:right="518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метам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</w:p>
    <w:p w:rsidR="00263F5B" w:rsidRDefault="00263F5B">
      <w:pPr>
        <w:spacing w:after="0" w:line="238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</w:p>
    <w:p w:rsidR="00263F5B" w:rsidRDefault="00263F5B">
      <w:pPr>
        <w:spacing w:after="0" w:line="242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</w:p>
    <w:p w:rsidR="00263F5B" w:rsidRDefault="00263F5B">
      <w:pPr>
        <w:spacing w:after="0" w:line="237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263F5B" w:rsidRDefault="00263F5B">
      <w:pPr>
        <w:spacing w:after="0" w:line="240" w:lineRule="auto"/>
        <w:ind w:left="566" w:right="12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рён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ле 2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hAnsi="Times New Roman" w:cs="Times New Roman"/>
          <w:color w:val="000000"/>
          <w:sz w:val="24"/>
          <w:szCs w:val="24"/>
        </w:rPr>
        <w:t>хся</w:t>
      </w:r>
    </w:p>
    <w:p w:rsidR="00263F5B" w:rsidRDefault="00263F5B">
      <w:pPr>
        <w:spacing w:after="0" w:line="240" w:lineRule="auto"/>
        <w:ind w:left="566" w:right="3085" w:hanging="297"/>
        <w:rPr>
          <w:rFonts w:ascii="Times New Roman" w:hAnsi="Times New Roman" w:cs="Times New Roman"/>
          <w:color w:val="000000"/>
          <w:sz w:val="24"/>
          <w:szCs w:val="24"/>
        </w:rPr>
      </w:pP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II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I.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Качес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EF288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печи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EF2883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Pr="00EF2883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ат</w:t>
      </w:r>
      <w:r w:rsidRPr="00EF2883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EF2883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EF2883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EF2883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F2883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EF2883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</w:p>
    <w:p w:rsidR="00263F5B" w:rsidRDefault="00263F5B">
      <w:pPr>
        <w:spacing w:after="0" w:line="242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263F5B" w:rsidRDefault="00263F5B">
      <w:pPr>
        <w:spacing w:after="0" w:line="239" w:lineRule="auto"/>
        <w:ind w:left="566" w:right="38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анитар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-г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тетиче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ия. 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</w:p>
    <w:p w:rsidR="00263F5B" w:rsidRDefault="00263F5B">
      <w:pPr>
        <w:spacing w:after="0" w:line="240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икр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263F5B" w:rsidRDefault="00263F5B">
      <w:pPr>
        <w:spacing w:after="7" w:line="220" w:lineRule="exact"/>
        <w:rPr>
          <w:rFonts w:ascii="Times New Roman" w:hAnsi="Times New Roman" w:cs="Times New Roman"/>
        </w:rPr>
      </w:pPr>
    </w:p>
    <w:p w:rsidR="00263F5B" w:rsidRDefault="00263F5B">
      <w:pPr>
        <w:sectPr w:rsidR="00263F5B">
          <w:pgSz w:w="11904" w:h="16838"/>
          <w:pgMar w:top="948" w:right="840" w:bottom="951" w:left="926" w:header="720" w:footer="720" w:gutter="0"/>
          <w:cols w:space="708"/>
        </w:sectPr>
      </w:pPr>
    </w:p>
    <w:p w:rsidR="00263F5B" w:rsidRDefault="00263F5B">
      <w:pPr>
        <w:spacing w:after="0" w:line="242" w:lineRule="auto"/>
        <w:ind w:left="56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</w:p>
    <w:p w:rsidR="00263F5B" w:rsidRDefault="00263F5B" w:rsidP="00AB5CB0">
      <w:pPr>
        <w:spacing w:after="0" w:line="240" w:lineRule="auto"/>
        <w:ind w:right="206" w:firstLine="56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</w:p>
    <w:p w:rsidR="00263F5B" w:rsidRPr="005F4162" w:rsidRDefault="00263F5B" w:rsidP="005F4162">
      <w:pPr>
        <w:spacing w:after="0" w:line="384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162">
        <w:rPr>
          <w:rFonts w:ascii="Times New Roman" w:hAnsi="Times New Roman" w:cs="Times New Roman"/>
          <w:sz w:val="24"/>
          <w:szCs w:val="24"/>
        </w:rPr>
        <w:t>Организационная  и функциональная структура системы оценки качества образования в школе в 2017 году строилась следующим образом:</w:t>
      </w:r>
    </w:p>
    <w:p w:rsidR="00263F5B" w:rsidRDefault="00263F5B" w:rsidP="005F4162">
      <w:pPr>
        <w:spacing w:after="240" w:line="384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методические объединения учителей-предметников, родительский комитет, ученический совет и временные структуры (педагогический консилиум, комиссии и др.).</w:t>
      </w:r>
    </w:p>
    <w:p w:rsidR="00263F5B" w:rsidRPr="005F4162" w:rsidRDefault="00263F5B" w:rsidP="005F4162">
      <w:pPr>
        <w:spacing w:after="0"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162">
        <w:rPr>
          <w:rFonts w:ascii="Times New Roman" w:hAnsi="Times New Roman" w:cs="Times New Roman"/>
          <w:sz w:val="24"/>
          <w:szCs w:val="24"/>
        </w:rPr>
        <w:t>Администрация  школы:</w:t>
      </w:r>
    </w:p>
    <w:p w:rsidR="00263F5B" w:rsidRDefault="00263F5B" w:rsidP="005F4162">
      <w:pPr>
        <w:numPr>
          <w:ilvl w:val="0"/>
          <w:numId w:val="10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 блок локальных актов, регулирующих функционирование ВСОКО школы и приложений к ним, утверждает приказом директора школы и контролирует их исполнение;</w:t>
      </w:r>
    </w:p>
    <w:p w:rsidR="00263F5B" w:rsidRDefault="00263F5B" w:rsidP="005F4162">
      <w:pPr>
        <w:numPr>
          <w:ilvl w:val="0"/>
          <w:numId w:val="10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</w:p>
    <w:p w:rsidR="00263F5B" w:rsidRDefault="00263F5B" w:rsidP="005F4162">
      <w:pPr>
        <w:numPr>
          <w:ilvl w:val="0"/>
          <w:numId w:val="10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263F5B" w:rsidRDefault="00263F5B" w:rsidP="005F4162">
      <w:pPr>
        <w:numPr>
          <w:ilvl w:val="0"/>
          <w:numId w:val="10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школы;</w:t>
      </w:r>
    </w:p>
    <w:p w:rsidR="00263F5B" w:rsidRDefault="00263F5B" w:rsidP="005F4162">
      <w:pPr>
        <w:numPr>
          <w:ilvl w:val="0"/>
          <w:numId w:val="10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263F5B" w:rsidRDefault="00263F5B" w:rsidP="005F4162">
      <w:pPr>
        <w:numPr>
          <w:ilvl w:val="0"/>
          <w:numId w:val="10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условия для подготовки работников школы и общественных экспертов по осуществлению контрольно-оценочных процедур;</w:t>
      </w:r>
    </w:p>
    <w:p w:rsidR="00263F5B" w:rsidRDefault="00263F5B" w:rsidP="005F4162">
      <w:pPr>
        <w:numPr>
          <w:ilvl w:val="0"/>
          <w:numId w:val="10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школы за учебный год, публичный доклад директора школы);</w:t>
      </w:r>
    </w:p>
    <w:p w:rsidR="00263F5B" w:rsidRDefault="00263F5B" w:rsidP="005F4162">
      <w:pPr>
        <w:numPr>
          <w:ilvl w:val="0"/>
          <w:numId w:val="10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ВСОКО;</w:t>
      </w:r>
    </w:p>
    <w:p w:rsidR="00263F5B" w:rsidRPr="005F4162" w:rsidRDefault="00263F5B" w:rsidP="005F4162">
      <w:pPr>
        <w:spacing w:after="0"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162">
        <w:rPr>
          <w:rFonts w:ascii="Times New Roman" w:hAnsi="Times New Roman" w:cs="Times New Roman"/>
          <w:sz w:val="24"/>
          <w:szCs w:val="24"/>
        </w:rPr>
        <w:t>Методический совет школы и методические объединения учителей-предметников:</w:t>
      </w:r>
    </w:p>
    <w:p w:rsidR="00263F5B" w:rsidRDefault="00263F5B" w:rsidP="005F4162">
      <w:pPr>
        <w:numPr>
          <w:ilvl w:val="0"/>
          <w:numId w:val="11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</w:t>
      </w:r>
    </w:p>
    <w:p w:rsidR="00263F5B" w:rsidRDefault="00263F5B" w:rsidP="005F4162">
      <w:pPr>
        <w:numPr>
          <w:ilvl w:val="0"/>
          <w:numId w:val="11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участвуют в разработке критериев оценки результативности профессиональной деятельности педагогов школы;</w:t>
      </w:r>
    </w:p>
    <w:p w:rsidR="00263F5B" w:rsidRDefault="00263F5B" w:rsidP="005F4162">
      <w:pPr>
        <w:numPr>
          <w:ilvl w:val="0"/>
          <w:numId w:val="11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содействуют проведению подготовки работников школы и общественных экспертов по осуществлению контрольно-оценочных процедур;</w:t>
      </w:r>
    </w:p>
    <w:p w:rsidR="00263F5B" w:rsidRDefault="00263F5B" w:rsidP="005F4162">
      <w:pPr>
        <w:numPr>
          <w:ilvl w:val="0"/>
          <w:numId w:val="11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263F5B" w:rsidRDefault="00263F5B" w:rsidP="005F4162">
      <w:pPr>
        <w:numPr>
          <w:ilvl w:val="0"/>
          <w:numId w:val="11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готовят предложения для администрации по выработке управленческих решений по результатам оценки качества образования на уровне школы.</w:t>
      </w:r>
    </w:p>
    <w:p w:rsidR="00263F5B" w:rsidRPr="005F4162" w:rsidRDefault="00263F5B" w:rsidP="005F4162">
      <w:pPr>
        <w:spacing w:after="0"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162">
        <w:rPr>
          <w:rFonts w:ascii="Times New Roman" w:hAnsi="Times New Roman" w:cs="Times New Roman"/>
          <w:sz w:val="24"/>
          <w:szCs w:val="24"/>
        </w:rPr>
        <w:t>Педагогический совет школы:</w:t>
      </w:r>
    </w:p>
    <w:p w:rsidR="00263F5B" w:rsidRDefault="00263F5B" w:rsidP="005F4162">
      <w:pPr>
        <w:numPr>
          <w:ilvl w:val="0"/>
          <w:numId w:val="12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263F5B" w:rsidRDefault="00263F5B" w:rsidP="005F4162">
      <w:pPr>
        <w:numPr>
          <w:ilvl w:val="0"/>
          <w:numId w:val="12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263F5B" w:rsidRDefault="00263F5B" w:rsidP="005F4162">
      <w:pPr>
        <w:numPr>
          <w:ilvl w:val="0"/>
          <w:numId w:val="12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</w:t>
      </w:r>
    </w:p>
    <w:p w:rsidR="00263F5B" w:rsidRDefault="00263F5B" w:rsidP="005F4162">
      <w:pPr>
        <w:numPr>
          <w:ilvl w:val="0"/>
          <w:numId w:val="12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принимает решение о формах проведения промежуточной аттестации по результатам учебного года.</w:t>
      </w:r>
    </w:p>
    <w:p w:rsidR="00263F5B" w:rsidRPr="005F4162" w:rsidRDefault="00263F5B" w:rsidP="005F4162">
      <w:pPr>
        <w:spacing w:after="0" w:line="38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162">
        <w:rPr>
          <w:rFonts w:ascii="Times New Roman" w:hAnsi="Times New Roman" w:cs="Times New Roman"/>
          <w:sz w:val="24"/>
          <w:szCs w:val="24"/>
        </w:rPr>
        <w:t>Иные структуры:</w:t>
      </w:r>
    </w:p>
    <w:p w:rsidR="00263F5B" w:rsidRDefault="00263F5B" w:rsidP="005F4162">
      <w:pPr>
        <w:numPr>
          <w:ilvl w:val="0"/>
          <w:numId w:val="13"/>
        </w:numPr>
        <w:spacing w:after="0" w:line="384" w:lineRule="atLeast"/>
        <w:ind w:left="45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участвуют в разработке критериев оценки результативности профессиональной деятельности педагогов школы;</w:t>
      </w:r>
    </w:p>
    <w:p w:rsidR="00263F5B" w:rsidRDefault="00263F5B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Pr="003F33B5" w:rsidRDefault="00263F5B" w:rsidP="00D5409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коллективом школы стоят следующие задачи: у</w:t>
      </w:r>
      <w:r w:rsidRPr="003F33B5">
        <w:rPr>
          <w:rFonts w:ascii="Times New Roman" w:hAnsi="Times New Roman" w:cs="Times New Roman"/>
          <w:sz w:val="24"/>
          <w:szCs w:val="24"/>
        </w:rPr>
        <w:t>силить контроль за качеством преподавания предметов в классах основной и с</w:t>
      </w:r>
      <w:r>
        <w:rPr>
          <w:rFonts w:ascii="Times New Roman" w:hAnsi="Times New Roman" w:cs="Times New Roman"/>
          <w:sz w:val="24"/>
          <w:szCs w:val="24"/>
        </w:rPr>
        <w:t>редней школы, у</w:t>
      </w:r>
      <w:r w:rsidRPr="003F33B5">
        <w:rPr>
          <w:rFonts w:ascii="Times New Roman" w:hAnsi="Times New Roman" w:cs="Times New Roman"/>
          <w:sz w:val="24"/>
          <w:szCs w:val="24"/>
        </w:rPr>
        <w:t>силить контроль за качеством подготовки обучающихся к г</w:t>
      </w:r>
      <w:r>
        <w:rPr>
          <w:rFonts w:ascii="Times New Roman" w:hAnsi="Times New Roman" w:cs="Times New Roman"/>
          <w:sz w:val="24"/>
          <w:szCs w:val="24"/>
        </w:rPr>
        <w:t>одовой промежуточной аттестации, п</w:t>
      </w:r>
      <w:r w:rsidRPr="003F33B5">
        <w:rPr>
          <w:rFonts w:ascii="Times New Roman" w:hAnsi="Times New Roman" w:cs="Times New Roman"/>
          <w:sz w:val="24"/>
          <w:szCs w:val="24"/>
        </w:rPr>
        <w:t>овысить ответственность учителей-предметников за качество преподаваемых предметов и использованием стимулирующих доплат за высокое качество результатов.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3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B5CB0">
        <w:rPr>
          <w:rFonts w:ascii="Times New Roman" w:hAnsi="Times New Roman" w:cs="Times New Roman"/>
          <w:sz w:val="24"/>
          <w:szCs w:val="24"/>
        </w:rPr>
        <w:t>Учителям – предметникам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о</w:t>
      </w:r>
      <w:r w:rsidRPr="003F33B5">
        <w:rPr>
          <w:rFonts w:ascii="Times New Roman" w:hAnsi="Times New Roman" w:cs="Times New Roman"/>
          <w:sz w:val="24"/>
          <w:szCs w:val="24"/>
        </w:rPr>
        <w:t>существлять свою деятельность на высоком профессиональном уровне, обеспечивать в полном объеме реализацию преподаваемых учебных предмета, курса, дисциплины (модуля) в соответствии с утвержденной рабочей программой.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3B5">
        <w:rPr>
          <w:rFonts w:ascii="Times New Roman" w:hAnsi="Times New Roman" w:cs="Times New Roman"/>
          <w:sz w:val="24"/>
          <w:szCs w:val="24"/>
        </w:rPr>
        <w:t>Развивать у учащихся познавательную активность, самостоятельность, инициативу, творческие способности.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3B5">
        <w:rPr>
          <w:rFonts w:ascii="Times New Roman" w:hAnsi="Times New Roman" w:cs="Times New Roman"/>
          <w:sz w:val="24"/>
          <w:szCs w:val="24"/>
        </w:rPr>
        <w:t>Применять педагогически обоснованные формы и методы обучения, обеспечивающие высокое качество образования.</w:t>
      </w:r>
    </w:p>
    <w:p w:rsidR="00263F5B" w:rsidRPr="003F33B5" w:rsidRDefault="00263F5B" w:rsidP="003F33B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3F5B" w:rsidRDefault="00263F5B" w:rsidP="003F33B5">
      <w:pPr>
        <w:ind w:firstLine="709"/>
        <w:jc w:val="both"/>
        <w:rPr>
          <w:b/>
          <w:bCs/>
          <w:i/>
          <w:iCs/>
        </w:rPr>
      </w:pPr>
    </w:p>
    <w:p w:rsidR="00263F5B" w:rsidRPr="00F63A6E" w:rsidRDefault="00263F5B" w:rsidP="003F33B5">
      <w:pPr>
        <w:ind w:firstLine="709"/>
        <w:jc w:val="both"/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Pr="00EF2883" w:rsidRDefault="00263F5B" w:rsidP="00EF2883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</w:t>
      </w:r>
      <w:r w:rsidRPr="00EF288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 w:rsidRPr="00EF2883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EF2883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ез</w:t>
      </w:r>
      <w:r w:rsidRPr="00EF2883">
        <w:rPr>
          <w:rFonts w:ascii="Times New Roman" w:hAnsi="Times New Roman" w:cs="Times New Roman"/>
          <w:b/>
          <w:bCs/>
          <w:color w:val="000000"/>
          <w:spacing w:val="-8"/>
          <w:sz w:val="24"/>
          <w:szCs w:val="24"/>
        </w:rPr>
        <w:t>у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льтаты</w:t>
      </w:r>
      <w:r w:rsidRPr="00EF2883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анали</w:t>
      </w:r>
      <w:r w:rsidRPr="00EF288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EF2883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 w:rsidRPr="00EF2883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ка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зател</w:t>
      </w:r>
      <w:r w:rsidRPr="00EF288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й</w:t>
      </w:r>
      <w:r w:rsidRPr="00EF2883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ятель</w:t>
      </w:r>
      <w:r w:rsidRPr="00EF2883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EF2883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сти</w:t>
      </w:r>
      <w:r w:rsidRPr="00EF288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EF2883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EF288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EF288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EF2883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из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EF2883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 w:rsidRPr="00EF288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 w:rsidP="00212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деятельности Школы показал, что количество учащихся за последние три года вырос на 138 человек Удельный вес численности обучающихся, успевающих на «4» и «5» составляет 160 человек (28% от общего количества обучающихся). Средний балл государственной итоговой аттестации выпускников 9 класса по русскому языку составляет 3,96, по математике – 3,71балл.</w:t>
      </w:r>
    </w:p>
    <w:p w:rsidR="00263F5B" w:rsidRDefault="00263F5B" w:rsidP="00212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Вырос удельный вес численности учащихся, принявших участие в различных олимпиадах, смотрах, конкурсах (83%), также увеличился удельный вес победителей и призеров олимпиад, смотров, конкурсов в три раза по сравнению с прошлым годом.</w:t>
      </w:r>
    </w:p>
    <w:p w:rsidR="00263F5B" w:rsidRDefault="00263F5B" w:rsidP="00212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старших классах учащиеся получают образование в рамках профильного обучения. В Школе функционирует универсальный профиль обучения.</w:t>
      </w:r>
    </w:p>
    <w:p w:rsidR="00263F5B" w:rsidRDefault="00263F5B" w:rsidP="00212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коллектив укомплектован, 98% имеют высшее педагогическое образование. 63% педагогам присвоены квалификационные категории, из них 20% учителей имеют высшую категорию и 43% - первую квалификационную категорию. Растет количество молодых учителей, они составляют примерно 30%. 95% учителей своевременно проходят повышение профессиональной переподготовки.</w:t>
      </w:r>
    </w:p>
    <w:p w:rsidR="00263F5B" w:rsidRDefault="00263F5B" w:rsidP="00212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имеется библиотека с медиатекой, имеются средства сканирования и распознавания текстов.</w:t>
      </w:r>
    </w:p>
    <w:p w:rsidR="00263F5B" w:rsidRDefault="00263F5B" w:rsidP="00212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обучающиеся имеют возможность пользоваться широкополосным Интернетом. Общая площадь помещений на одного обучающегося составляет 3,34 кв.м. </w:t>
      </w:r>
    </w:p>
    <w:p w:rsidR="00263F5B" w:rsidRDefault="00263F5B" w:rsidP="00212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конкретную информацию можно посмотреть в Приложении №1.</w:t>
      </w:r>
    </w:p>
    <w:p w:rsidR="00263F5B" w:rsidRDefault="00263F5B" w:rsidP="00212236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3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Default="00263F5B">
      <w:pPr>
        <w:spacing w:after="0" w:line="240" w:lineRule="auto"/>
        <w:ind w:left="9891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263F5B" w:rsidRDefault="00263F5B">
      <w:pPr>
        <w:sectPr w:rsidR="00263F5B">
          <w:pgSz w:w="11904" w:h="16838"/>
          <w:pgMar w:top="1134" w:right="845" w:bottom="951" w:left="926" w:header="720" w:footer="720" w:gutter="0"/>
          <w:cols w:space="708"/>
        </w:sectPr>
      </w:pPr>
    </w:p>
    <w:p w:rsidR="00263F5B" w:rsidRDefault="00263F5B">
      <w:pPr>
        <w:spacing w:after="0" w:line="239" w:lineRule="auto"/>
        <w:ind w:left="69" w:right="26" w:firstLine="833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ло</w:t>
      </w:r>
      <w:r>
        <w:rPr>
          <w:rFonts w:ascii="Times New Roman" w:hAnsi="Times New Roman" w:cs="Times New Roman"/>
          <w:b/>
          <w:bCs/>
          <w:color w:val="000000"/>
          <w:spacing w:val="-8"/>
          <w:sz w:val="23"/>
          <w:szCs w:val="23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№1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2.2.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оказа</w:t>
      </w:r>
      <w:r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ли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де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ь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нос</w:t>
      </w:r>
      <w:r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</w:rPr>
        <w:t>т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м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ц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ал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ь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но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г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б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ю</w:t>
      </w:r>
      <w:r>
        <w:rPr>
          <w:rFonts w:ascii="Times New Roman" w:hAnsi="Times New Roman" w:cs="Times New Roman"/>
          <w:b/>
          <w:bCs/>
          <w:color w:val="000000"/>
          <w:spacing w:val="3"/>
          <w:sz w:val="23"/>
          <w:szCs w:val="23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8"/>
          <w:sz w:val="23"/>
          <w:szCs w:val="23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ого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щ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ова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ь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ого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уч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8"/>
          <w:sz w:val="23"/>
          <w:szCs w:val="23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де</w:t>
      </w:r>
      <w:r>
        <w:rPr>
          <w:rFonts w:ascii="Times New Roman" w:hAnsi="Times New Roman" w:cs="Times New Roman"/>
          <w:b/>
          <w:bCs/>
          <w:color w:val="000000"/>
          <w:spacing w:val="5"/>
          <w:sz w:val="23"/>
          <w:szCs w:val="23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я</w:t>
      </w:r>
    </w:p>
    <w:p w:rsidR="00263F5B" w:rsidRDefault="00263F5B">
      <w:pPr>
        <w:spacing w:after="0" w:line="241" w:lineRule="auto"/>
        <w:ind w:left="247" w:right="275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«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Ср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яя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</w:rPr>
        <w:t>б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щ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ова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ь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ная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шк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ола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№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33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мени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3"/>
          <w:sz w:val="23"/>
          <w:szCs w:val="23"/>
        </w:rPr>
        <w:t>Г</w:t>
      </w:r>
      <w:r>
        <w:rPr>
          <w:rFonts w:ascii="Times New Roman" w:hAnsi="Times New Roman" w:cs="Times New Roman"/>
          <w:b/>
          <w:bCs/>
          <w:color w:val="000000"/>
          <w:spacing w:val="-6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оя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ии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-7"/>
          <w:sz w:val="23"/>
          <w:szCs w:val="23"/>
        </w:rPr>
        <w:t>ж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ан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5"/>
          <w:sz w:val="23"/>
          <w:szCs w:val="23"/>
        </w:rPr>
        <w:t>В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См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нов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а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»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бо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ува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ш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ск</w:t>
      </w:r>
      <w:r>
        <w:rPr>
          <w:rFonts w:ascii="Times New Roman" w:hAnsi="Times New Roman" w:cs="Times New Roman"/>
          <w:b/>
          <w:bCs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публ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2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7"/>
          <w:sz w:val="23"/>
          <w:szCs w:val="23"/>
        </w:rPr>
        <w:t>ж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щ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самообсл</w:t>
      </w:r>
      <w:r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ова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b/>
          <w:bCs/>
          <w:color w:val="000000"/>
          <w:spacing w:val="3"/>
          <w:sz w:val="23"/>
          <w:szCs w:val="23"/>
        </w:rPr>
        <w:t>ю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1473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огам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2017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года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31.12.2017)</w:t>
      </w:r>
    </w:p>
    <w:p w:rsidR="00263F5B" w:rsidRDefault="00263F5B">
      <w:pPr>
        <w:spacing w:after="25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01"/>
        <w:gridCol w:w="6141"/>
        <w:gridCol w:w="1380"/>
        <w:gridCol w:w="1381"/>
      </w:tblGrid>
      <w:tr w:rsidR="00263F5B" w:rsidRPr="0027325E">
        <w:trPr>
          <w:cantSplit/>
          <w:trHeight w:hRule="exact" w:val="734"/>
        </w:trPr>
        <w:tc>
          <w:tcPr>
            <w:tcW w:w="1301" w:type="dxa"/>
            <w:tcBorders>
              <w:top w:val="single" w:sz="18" w:space="0" w:color="FFFFFF"/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0" w:lineRule="auto"/>
              <w:ind w:left="525" w:right="-2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/п</w:t>
            </w:r>
          </w:p>
        </w:tc>
        <w:tc>
          <w:tcPr>
            <w:tcW w:w="6141" w:type="dxa"/>
            <w:tcBorders>
              <w:top w:val="single" w:sz="4" w:space="0" w:color="878787"/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63F5B" w:rsidRDefault="00263F5B">
            <w:pPr>
              <w:spacing w:after="0" w:line="240" w:lineRule="auto"/>
              <w:ind w:left="2609" w:right="-2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оказа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ли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bottom w:val="single" w:sz="18" w:space="0" w:color="FFFFFF"/>
              <w:right w:val="double" w:sz="2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top w:val="single" w:sz="18" w:space="0" w:color="FFFFFF"/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263F5B" w:rsidRDefault="00263F5B">
            <w:pPr>
              <w:spacing w:after="0" w:line="239" w:lineRule="auto"/>
              <w:ind w:left="136" w:right="7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ини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3"/>
                <w:szCs w:val="23"/>
              </w:rPr>
              <w:t>ц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я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ая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408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1.1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щихся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581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413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век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1.2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69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5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ащихся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 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 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298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6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век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0203" w:type="dxa"/>
            <w:gridSpan w:val="4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2"/>
        </w:trPr>
        <w:tc>
          <w:tcPr>
            <w:tcW w:w="130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1.3</w:t>
            </w:r>
          </w:p>
        </w:tc>
        <w:tc>
          <w:tcPr>
            <w:tcW w:w="614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39" w:lineRule="auto"/>
              <w:ind w:left="122" w:right="67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5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ащи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ся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</w:p>
        </w:tc>
        <w:tc>
          <w:tcPr>
            <w:tcW w:w="1380" w:type="dxa"/>
            <w:tcBorders>
              <w:left w:val="single" w:sz="4" w:space="0" w:color="878787"/>
              <w:bottom w:val="single" w:sz="18" w:space="0" w:color="FFFFFF"/>
              <w:right w:val="double" w:sz="2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55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246</w:t>
            </w:r>
          </w:p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век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1.4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8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69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5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ащихся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5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 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 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612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37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6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век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1.5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tabs>
                <w:tab w:val="left" w:pos="2948"/>
                <w:tab w:val="left" w:pos="3509"/>
                <w:tab w:val="left" w:pos="5006"/>
              </w:tabs>
              <w:spacing w:after="0" w:line="239" w:lineRule="auto"/>
              <w:ind w:left="122" w:right="102" w:firstLine="30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я,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ющ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>"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"</w:t>
            </w:r>
            <w:r>
              <w:rPr>
                <w:rFonts w:ascii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3"/>
                <w:szCs w:val="23"/>
              </w:rPr>
              <w:t>"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"</w:t>
            </w:r>
            <w:r>
              <w:rPr>
                <w:rFonts w:ascii="Times New Roman" w:hAnsi="Times New Roman" w:cs="Times New Roman"/>
                <w:color w:val="000000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ции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 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щихся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05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160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28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941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1.6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67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0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лл</w:t>
            </w:r>
            <w:r>
              <w:rPr>
                <w:rFonts w:ascii="Times New Roman" w:hAnsi="Times New Roman" w:cs="Times New Roman"/>
                <w:color w:val="000000"/>
                <w:spacing w:val="10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0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0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9 кл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525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3,96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2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лл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1.7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8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67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0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лл</w:t>
            </w:r>
            <w:r>
              <w:rPr>
                <w:rFonts w:ascii="Times New Roman" w:hAnsi="Times New Roman" w:cs="Times New Roman"/>
                <w:color w:val="000000"/>
                <w:spacing w:val="10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0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0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9 кл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тике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525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3,71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7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лл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1.8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69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6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лл</w:t>
            </w:r>
            <w:r>
              <w:rPr>
                <w:rFonts w:ascii="Times New Roman" w:hAnsi="Times New Roman" w:cs="Times New Roman"/>
                <w:color w:val="000000"/>
                <w:spacing w:val="16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5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5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11 кл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544" w:right="43" w:hanging="374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л.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6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лл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1.9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69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6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лл</w:t>
            </w:r>
            <w:r>
              <w:rPr>
                <w:rFonts w:ascii="Times New Roman" w:hAnsi="Times New Roman" w:cs="Times New Roman"/>
                <w:color w:val="000000"/>
                <w:spacing w:val="16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5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5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11 кл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тике</w:t>
            </w:r>
          </w:p>
        </w:tc>
        <w:tc>
          <w:tcPr>
            <w:tcW w:w="1380" w:type="dxa"/>
            <w:vMerge/>
            <w:tcBorders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2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лл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1.10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9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102" w:firstLine="30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ый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ритель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ые</w:t>
            </w:r>
            <w:r>
              <w:rPr>
                <w:rFonts w:ascii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ультаты</w:t>
            </w:r>
            <w:r>
              <w:rPr>
                <w:rFonts w:ascii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атт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 р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ти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92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3,6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204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1.11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98" w:firstLine="30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ый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ритель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ые</w:t>
            </w:r>
            <w:r>
              <w:rPr>
                <w:rFonts w:ascii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ультаты</w:t>
            </w:r>
            <w:r>
              <w:rPr>
                <w:rFonts w:ascii="Times New Roman" w:hAnsi="Times New Roman" w:cs="Times New Roman"/>
                <w:color w:val="000000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8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8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8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8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тик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8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ти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578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205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0203" w:type="dxa"/>
            <w:gridSpan w:val="4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469"/>
        </w:trPr>
        <w:tc>
          <w:tcPr>
            <w:tcW w:w="1301" w:type="dxa"/>
            <w:tcBorders>
              <w:left w:val="single" w:sz="4" w:space="0" w:color="878787"/>
              <w:bottom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1.12</w:t>
            </w:r>
          </w:p>
        </w:tc>
        <w:tc>
          <w:tcPr>
            <w:tcW w:w="6141" w:type="dxa"/>
            <w:tcBorders>
              <w:left w:val="single" w:sz="4" w:space="0" w:color="878787"/>
              <w:bottom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tabs>
                <w:tab w:val="left" w:pos="2185"/>
                <w:tab w:val="left" w:pos="3918"/>
                <w:tab w:val="left" w:pos="5228"/>
              </w:tabs>
              <w:spacing w:before="78" w:after="0" w:line="239" w:lineRule="auto"/>
              <w:ind w:left="122" w:right="99" w:firstLine="30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ый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14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14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ты</w:t>
            </w:r>
            <w:r>
              <w:rPr>
                <w:rFonts w:ascii="Times New Roman" w:hAnsi="Times New Roman" w:cs="Times New Roman"/>
                <w:color w:val="000000"/>
                <w:spacing w:val="14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же</w:t>
            </w:r>
            <w:r>
              <w:rPr>
                <w:rFonts w:ascii="Times New Roman" w:hAnsi="Times New Roman" w:cs="Times New Roman"/>
                <w:color w:val="000000"/>
                <w:spacing w:val="15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ена</w:t>
            </w:r>
            <w:r>
              <w:rPr>
                <w:rFonts w:ascii="Times New Roman" w:hAnsi="Times New Roman" w:cs="Times New Roman"/>
                <w:color w:val="000000"/>
                <w:spacing w:val="6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язы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6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 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ти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80" w:type="dxa"/>
            <w:tcBorders>
              <w:left w:val="single" w:sz="4" w:space="0" w:color="878787"/>
              <w:bottom w:val="single" w:sz="4" w:space="0" w:color="878787"/>
              <w:right w:val="double" w:sz="2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8" w:after="0" w:line="239" w:lineRule="auto"/>
              <w:ind w:left="544" w:right="43" w:hanging="374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л.</w:t>
            </w:r>
          </w:p>
        </w:tc>
        <w:tc>
          <w:tcPr>
            <w:tcW w:w="1380" w:type="dxa"/>
            <w:tcBorders>
              <w:left w:val="double" w:sz="2" w:space="0" w:color="878787"/>
              <w:bottom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</w:tbl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3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ectPr w:rsidR="00263F5B">
          <w:pgSz w:w="11904" w:h="16838"/>
          <w:pgMar w:top="947" w:right="766" w:bottom="951" w:left="934" w:header="720" w:footer="720" w:gutter="0"/>
          <w:cols w:space="708"/>
        </w:sectPr>
      </w:pPr>
    </w:p>
    <w:p w:rsidR="00263F5B" w:rsidRDefault="00263F5B">
      <w:pPr>
        <w:tabs>
          <w:tab w:val="left" w:pos="1301"/>
          <w:tab w:val="left" w:pos="8552"/>
        </w:tabs>
        <w:spacing w:after="0" w:line="239" w:lineRule="auto"/>
        <w:ind w:left="998" w:right="68" w:hanging="998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1.13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ый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hAnsi="Times New Roman" w:cs="Times New Roman"/>
          <w:color w:val="000000"/>
          <w:sz w:val="23"/>
          <w:szCs w:val="23"/>
        </w:rPr>
        <w:t>исл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кн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11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%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льт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ты</w:t>
      </w:r>
      <w:r>
        <w:rPr>
          <w:rFonts w:ascii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влен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</w:p>
    <w:p w:rsidR="00263F5B" w:rsidRDefault="00263F5B">
      <w:pPr>
        <w:tabs>
          <w:tab w:val="left" w:pos="3062"/>
          <w:tab w:val="left" w:pos="4794"/>
          <w:tab w:val="left" w:pos="6105"/>
        </w:tabs>
        <w:spacing w:after="0" w:line="241" w:lineRule="auto"/>
        <w:ind w:left="998" w:right="2782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ма</w:t>
      </w:r>
      <w:r>
        <w:rPr>
          <w:rFonts w:ascii="Times New Roman" w:hAnsi="Times New Roman" w:cs="Times New Roman"/>
          <w:color w:val="000000"/>
          <w:sz w:val="23"/>
          <w:szCs w:val="23"/>
        </w:rPr>
        <w:t>льн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лич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z w:val="23"/>
          <w:szCs w:val="23"/>
        </w:rPr>
        <w:t>тва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э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ме</w:t>
      </w:r>
      <w:r>
        <w:rPr>
          <w:rFonts w:ascii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ма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z w:val="23"/>
          <w:szCs w:val="23"/>
        </w:rPr>
        <w:t>атик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 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11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а</w:t>
      </w:r>
    </w:p>
    <w:p w:rsidR="00263F5B" w:rsidRDefault="00263F5B">
      <w:pPr>
        <w:spacing w:after="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ectPr w:rsidR="00263F5B">
          <w:pgSz w:w="11904" w:h="16838"/>
          <w:pgMar w:top="1077" w:right="845" w:bottom="951" w:left="1358" w:header="720" w:footer="720" w:gutter="0"/>
          <w:cols w:space="708"/>
        </w:sectPr>
      </w:pPr>
    </w:p>
    <w:p w:rsidR="00263F5B" w:rsidRDefault="00263F5B">
      <w:pPr>
        <w:tabs>
          <w:tab w:val="left" w:pos="1301"/>
        </w:tabs>
        <w:spacing w:after="0" w:line="239" w:lineRule="auto"/>
        <w:ind w:left="998" w:right="-15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1.14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9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ты</w:t>
      </w:r>
      <w:r>
        <w:rPr>
          <w:rFonts w:ascii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осн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нии</w:t>
      </w:r>
      <w:r>
        <w:rPr>
          <w:rFonts w:ascii="Times New Roman" w:hAnsi="Times New Roman" w:cs="Times New Roman"/>
          <w:color w:val="000000"/>
          <w:sz w:val="23"/>
          <w:szCs w:val="23"/>
        </w:rPr>
        <w:t>, в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 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9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а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39" w:lineRule="auto"/>
        <w:ind w:left="998" w:right="-10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1.15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ый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hAnsi="Times New Roman" w:cs="Times New Roman"/>
          <w:color w:val="000000"/>
          <w:sz w:val="23"/>
          <w:szCs w:val="23"/>
        </w:rPr>
        <w:t>исл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кн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11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атт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ты</w:t>
      </w:r>
      <w:r>
        <w:rPr>
          <w:rFonts w:ascii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ед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нии</w:t>
      </w:r>
      <w:r>
        <w:rPr>
          <w:rFonts w:ascii="Times New Roman" w:hAnsi="Times New Roman" w:cs="Times New Roman"/>
          <w:color w:val="000000"/>
          <w:sz w:val="23"/>
          <w:szCs w:val="23"/>
        </w:rPr>
        <w:t>, в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 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11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а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1920"/>
          <w:tab w:val="left" w:pos="2548"/>
          <w:tab w:val="left" w:pos="2965"/>
          <w:tab w:val="left" w:pos="3392"/>
          <w:tab w:val="left" w:pos="4275"/>
          <w:tab w:val="left" w:pos="4588"/>
          <w:tab w:val="left" w:pos="5053"/>
          <w:tab w:val="left" w:pos="5647"/>
          <w:tab w:val="left" w:pos="6233"/>
        </w:tabs>
        <w:spacing w:after="0" w:line="239" w:lineRule="auto"/>
        <w:ind w:left="998" w:right="-12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1.16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9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ив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ты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вн</w:t>
      </w:r>
      <w:r>
        <w:rPr>
          <w:rFonts w:ascii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тлич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 xml:space="preserve">в     </w:t>
      </w:r>
      <w:r>
        <w:rPr>
          <w:rFonts w:ascii="Times New Roman" w:hAnsi="Times New Roman" w:cs="Times New Roman"/>
          <w:color w:val="000000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 9 кл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сс</w:t>
      </w:r>
      <w:r>
        <w:rPr>
          <w:rFonts w:ascii="Times New Roman" w:hAnsi="Times New Roman" w:cs="Times New Roman"/>
          <w:color w:val="000000"/>
          <w:sz w:val="23"/>
          <w:szCs w:val="23"/>
        </w:rPr>
        <w:t>а</w:t>
      </w:r>
    </w:p>
    <w:p w:rsidR="00263F5B" w:rsidRDefault="00263F5B">
      <w:pPr>
        <w:spacing w:after="1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1973"/>
          <w:tab w:val="left" w:pos="2548"/>
          <w:tab w:val="left" w:pos="2965"/>
          <w:tab w:val="left" w:pos="3493"/>
          <w:tab w:val="left" w:pos="4275"/>
          <w:tab w:val="left" w:pos="4741"/>
          <w:tab w:val="left" w:pos="5139"/>
          <w:tab w:val="left" w:pos="5647"/>
          <w:tab w:val="left" w:pos="6237"/>
        </w:tabs>
        <w:spacing w:after="0" w:line="239" w:lineRule="auto"/>
        <w:ind w:left="998" w:right="-10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1.17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ый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hAnsi="Times New Roman" w:cs="Times New Roman"/>
          <w:color w:val="000000"/>
          <w:sz w:val="23"/>
          <w:szCs w:val="23"/>
        </w:rPr>
        <w:t>исл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кн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11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ив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ты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тлич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 xml:space="preserve">в     </w:t>
      </w:r>
      <w:r>
        <w:rPr>
          <w:rFonts w:ascii="Times New Roman" w:hAnsi="Times New Roman" w:cs="Times New Roman"/>
          <w:color w:val="000000"/>
          <w:spacing w:val="-2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 11 кл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сс</w:t>
      </w:r>
      <w:r>
        <w:rPr>
          <w:rFonts w:ascii="Times New Roman" w:hAnsi="Times New Roman" w:cs="Times New Roman"/>
          <w:color w:val="000000"/>
          <w:sz w:val="23"/>
          <w:szCs w:val="23"/>
        </w:rPr>
        <w:t>а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3824"/>
          <w:tab w:val="left" w:pos="4385"/>
          <w:tab w:val="left" w:pos="5882"/>
        </w:tabs>
        <w:spacing w:after="0" w:line="239" w:lineRule="auto"/>
        <w:ind w:left="998" w:right="-13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1.18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я,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стие</w:t>
      </w:r>
      <w:r>
        <w:rPr>
          <w:rFonts w:ascii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зл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пи</w:t>
      </w:r>
      <w:r>
        <w:rPr>
          <w:rFonts w:ascii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да</w:t>
      </w:r>
      <w:r>
        <w:rPr>
          <w:rFonts w:ascii="Times New Roman" w:hAnsi="Times New Roman" w:cs="Times New Roman"/>
          <w:color w:val="000000"/>
          <w:sz w:val="23"/>
          <w:szCs w:val="23"/>
        </w:rPr>
        <w:t>х,</w:t>
      </w:r>
      <w:r>
        <w:rPr>
          <w:rFonts w:ascii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х,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х, 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z w:val="23"/>
          <w:szCs w:val="23"/>
        </w:rPr>
        <w:t>ащих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39" w:lineRule="auto"/>
        <w:ind w:left="998" w:right="-19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1.19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ча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ител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пи</w:t>
      </w:r>
      <w:r>
        <w:rPr>
          <w:rFonts w:ascii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в,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числ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z w:val="23"/>
          <w:szCs w:val="23"/>
        </w:rPr>
        <w:t>ащихся, в т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числ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1.19.1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ги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1.19.2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Ф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вн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1.19.3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19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2505"/>
          <w:tab w:val="left" w:pos="3824"/>
          <w:tab w:val="left" w:pos="4385"/>
          <w:tab w:val="left" w:pos="5882"/>
        </w:tabs>
        <w:spacing w:after="0" w:line="241" w:lineRule="auto"/>
        <w:ind w:left="998" w:right="-13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1.20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я,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ча</w:t>
      </w:r>
      <w:r>
        <w:rPr>
          <w:rFonts w:ascii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ван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е    </w:t>
      </w:r>
      <w:r>
        <w:rPr>
          <w:rFonts w:ascii="Times New Roman" w:hAnsi="Times New Roman" w:cs="Times New Roman"/>
          <w:color w:val="000000"/>
          <w:spacing w:val="-5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с    </w:t>
      </w:r>
      <w:r>
        <w:rPr>
          <w:rFonts w:ascii="Times New Roman" w:hAnsi="Times New Roman" w:cs="Times New Roman"/>
          <w:color w:val="000000"/>
          <w:spacing w:val="-4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м    </w:t>
      </w:r>
      <w:r>
        <w:rPr>
          <w:rFonts w:ascii="Times New Roman" w:hAnsi="Times New Roman" w:cs="Times New Roman"/>
          <w:color w:val="000000"/>
          <w:spacing w:val="-4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ель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дм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числ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ча</w:t>
      </w:r>
      <w:r>
        <w:rPr>
          <w:rFonts w:ascii="Times New Roman" w:hAnsi="Times New Roman" w:cs="Times New Roman"/>
          <w:color w:val="000000"/>
          <w:sz w:val="23"/>
          <w:szCs w:val="23"/>
        </w:rPr>
        <w:t>щих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3824"/>
          <w:tab w:val="left" w:pos="4385"/>
          <w:tab w:val="left" w:pos="5882"/>
        </w:tabs>
        <w:spacing w:after="0" w:line="239" w:lineRule="auto"/>
        <w:ind w:left="998" w:right="-13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1.21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я,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ча</w:t>
      </w:r>
      <w:r>
        <w:rPr>
          <w:rFonts w:ascii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ван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ах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филь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я, 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 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ча</w:t>
      </w:r>
      <w:r>
        <w:rPr>
          <w:rFonts w:ascii="Times New Roman" w:hAnsi="Times New Roman" w:cs="Times New Roman"/>
          <w:color w:val="000000"/>
          <w:sz w:val="23"/>
          <w:szCs w:val="23"/>
        </w:rPr>
        <w:t>щихся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3000"/>
          <w:tab w:val="left" w:pos="5217"/>
        </w:tabs>
        <w:spacing w:after="0" w:line="237" w:lineRule="auto"/>
        <w:ind w:left="998" w:right="-15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1.22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числ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ю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с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ме</w:t>
      </w:r>
      <w:r>
        <w:rPr>
          <w:rFonts w:ascii="Times New Roman" w:hAnsi="Times New Roman" w:cs="Times New Roman"/>
          <w:color w:val="000000"/>
          <w:sz w:val="23"/>
          <w:szCs w:val="23"/>
        </w:rPr>
        <w:t>нен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ц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ых 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э</w:t>
      </w:r>
      <w:r>
        <w:rPr>
          <w:rFonts w:ascii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ча</w:t>
      </w:r>
      <w:r>
        <w:rPr>
          <w:rFonts w:ascii="Times New Roman" w:hAnsi="Times New Roman" w:cs="Times New Roman"/>
          <w:color w:val="000000"/>
          <w:sz w:val="23"/>
          <w:szCs w:val="23"/>
        </w:rPr>
        <w:t>щих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0" w:line="240" w:lineRule="auto"/>
        <w:ind w:left="321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3,6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39" w:lineRule="auto"/>
        <w:ind w:left="374" w:right="-20" w:hanging="37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бы</w:t>
      </w:r>
      <w:r>
        <w:rPr>
          <w:rFonts w:ascii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11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л.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3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40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0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39" w:lineRule="auto"/>
        <w:ind w:left="374" w:right="-20" w:hanging="37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бы</w:t>
      </w:r>
      <w:r>
        <w:rPr>
          <w:rFonts w:ascii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11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л.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2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235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481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83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292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69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12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292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66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11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321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0,5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40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0</w:t>
      </w:r>
    </w:p>
    <w:p w:rsidR="00263F5B" w:rsidRDefault="00263F5B">
      <w:pPr>
        <w:spacing w:after="19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40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0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350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37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6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31" w:lineRule="auto"/>
        <w:ind w:left="407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0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2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19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31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ectPr w:rsidR="00263F5B">
          <w:type w:val="continuous"/>
          <w:pgSz w:w="11904" w:h="16838"/>
          <w:pgMar w:top="1077" w:right="845" w:bottom="951" w:left="1358" w:header="720" w:footer="720" w:gutter="0"/>
          <w:cols w:num="3" w:space="708" w:equalWidth="0">
            <w:col w:w="6901" w:space="287"/>
            <w:col w:w="1109" w:space="253"/>
            <w:col w:w="1147"/>
          </w:cols>
        </w:sectPr>
      </w:pPr>
    </w:p>
    <w:p w:rsidR="00263F5B" w:rsidRDefault="00263F5B">
      <w:pPr>
        <w:spacing w:after="2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ectPr w:rsidR="00263F5B">
          <w:type w:val="continuous"/>
          <w:pgSz w:w="11904" w:h="16838"/>
          <w:pgMar w:top="1077" w:right="845" w:bottom="951" w:left="1358" w:header="720" w:footer="720" w:gutter="0"/>
          <w:cols w:space="708"/>
        </w:sectPr>
      </w:pPr>
    </w:p>
    <w:p w:rsidR="00263F5B" w:rsidRDefault="00263F5B">
      <w:pPr>
        <w:tabs>
          <w:tab w:val="left" w:pos="1301"/>
          <w:tab w:val="left" w:pos="1929"/>
          <w:tab w:val="left" w:pos="2928"/>
        </w:tabs>
        <w:spacing w:after="0" w:line="235" w:lineRule="auto"/>
        <w:ind w:left="998" w:right="-20" w:hanging="998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1.23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мк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се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ф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</w:p>
    <w:p w:rsidR="00263F5B" w:rsidRDefault="00263F5B">
      <w:pPr>
        <w:tabs>
          <w:tab w:val="left" w:pos="1468"/>
          <w:tab w:val="left" w:pos="3848"/>
          <w:tab w:val="left" w:pos="4804"/>
        </w:tabs>
        <w:spacing w:after="0" w:line="235" w:lineRule="auto"/>
        <w:ind w:left="101" w:right="68" w:hanging="101"/>
        <w:rPr>
          <w:rFonts w:ascii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ча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еа</w:t>
      </w:r>
      <w:r>
        <w:rPr>
          <w:rFonts w:ascii="Times New Roman" w:hAnsi="Times New Roman" w:cs="Times New Roman"/>
          <w:color w:val="000000"/>
          <w:sz w:val="23"/>
          <w:szCs w:val="23"/>
        </w:rPr>
        <w:t>лизац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ых</w:t>
      </w:r>
    </w:p>
    <w:p w:rsidR="00263F5B" w:rsidRDefault="00263F5B">
      <w:pPr>
        <w:sectPr w:rsidR="00263F5B">
          <w:type w:val="continuous"/>
          <w:pgSz w:w="11904" w:h="16838"/>
          <w:pgMar w:top="1077" w:right="845" w:bottom="951" w:left="1358" w:header="720" w:footer="720" w:gutter="0"/>
          <w:cols w:num="2" w:space="708" w:equalWidth="0">
            <w:col w:w="3606" w:space="141"/>
            <w:col w:w="5951"/>
          </w:cols>
        </w:sect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19" w:line="120" w:lineRule="exact"/>
        <w:rPr>
          <w:rFonts w:ascii="Times New Roman" w:hAnsi="Times New Roman" w:cs="Times New Roman"/>
          <w:sz w:val="12"/>
          <w:szCs w:val="12"/>
        </w:rPr>
      </w:pPr>
    </w:p>
    <w:p w:rsidR="00263F5B" w:rsidRDefault="00263F5B">
      <w:pPr>
        <w:sectPr w:rsidR="00263F5B">
          <w:type w:val="continuous"/>
          <w:pgSz w:w="11904" w:h="16838"/>
          <w:pgMar w:top="1077" w:right="845" w:bottom="951" w:left="1358" w:header="720" w:footer="720" w:gutter="0"/>
          <w:cols w:space="708"/>
        </w:sectPr>
      </w:pPr>
    </w:p>
    <w:p w:rsidR="00263F5B" w:rsidRDefault="00263F5B">
      <w:pPr>
        <w:spacing w:after="0" w:line="240" w:lineRule="auto"/>
        <w:ind w:left="998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гра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мм</w:t>
      </w:r>
      <w:r>
        <w:rPr>
          <w:rFonts w:ascii="Times New Roman" w:hAnsi="Times New Roman" w:cs="Times New Roman"/>
          <w:color w:val="000000"/>
          <w:sz w:val="23"/>
          <w:szCs w:val="23"/>
        </w:rPr>
        <w:t>, в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ectPr w:rsidR="00263F5B">
          <w:pgSz w:w="11904" w:h="16838"/>
          <w:pgMar w:top="1005" w:right="845" w:bottom="951" w:left="1358" w:header="720" w:footer="720" w:gutter="0"/>
          <w:cols w:space="708"/>
        </w:sectPr>
      </w:pPr>
    </w:p>
    <w:p w:rsidR="00263F5B" w:rsidRDefault="00263F5B">
      <w:pPr>
        <w:tabs>
          <w:tab w:val="left" w:pos="1301"/>
        </w:tabs>
        <w:spacing w:after="0" w:line="239" w:lineRule="auto"/>
        <w:ind w:left="998" w:right="-20" w:hanging="998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1.24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м 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263F5B" w:rsidRDefault="00263F5B">
      <w:pPr>
        <w:spacing w:after="1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39" w:lineRule="auto"/>
        <w:ind w:left="998" w:right="-15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1.25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в,</w:t>
      </w:r>
      <w:r>
        <w:rPr>
          <w:rFonts w:ascii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ван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е,</w:t>
      </w:r>
      <w:r>
        <w:rPr>
          <w:rFonts w:ascii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z w:val="23"/>
          <w:szCs w:val="23"/>
        </w:rPr>
        <w:t>ей 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ких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2893"/>
          <w:tab w:val="left" w:pos="4265"/>
          <w:tab w:val="left" w:pos="4697"/>
          <w:tab w:val="left" w:pos="5642"/>
        </w:tabs>
        <w:spacing w:after="0" w:line="239" w:lineRule="auto"/>
        <w:ind w:left="998" w:right="-19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1.26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в,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ван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да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й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(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филя),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 р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</w:p>
    <w:p w:rsidR="00263F5B" w:rsidRDefault="00263F5B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2567"/>
          <w:tab w:val="left" w:pos="2927"/>
          <w:tab w:val="left" w:pos="3910"/>
          <w:tab w:val="left" w:pos="5057"/>
          <w:tab w:val="left" w:pos="5350"/>
        </w:tabs>
        <w:spacing w:after="0" w:line="239" w:lineRule="auto"/>
        <w:ind w:left="998" w:right="-15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1.27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ме</w:t>
      </w:r>
      <w:r>
        <w:rPr>
          <w:rFonts w:ascii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ф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ое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е,    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й    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z w:val="23"/>
          <w:szCs w:val="23"/>
        </w:rPr>
        <w:t>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z w:val="23"/>
          <w:szCs w:val="23"/>
        </w:rPr>
        <w:t>ости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ги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</w:p>
    <w:p w:rsidR="00263F5B" w:rsidRDefault="00263F5B">
      <w:pPr>
        <w:spacing w:after="1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2567"/>
          <w:tab w:val="left" w:pos="3910"/>
          <w:tab w:val="left" w:pos="5057"/>
        </w:tabs>
        <w:spacing w:after="0" w:line="239" w:lineRule="auto"/>
        <w:ind w:left="998" w:right="-15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1.28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ме</w:t>
      </w:r>
      <w:r>
        <w:rPr>
          <w:rFonts w:ascii="Times New Roman" w:hAnsi="Times New Roman" w:cs="Times New Roman"/>
          <w:color w:val="000000"/>
          <w:sz w:val="23"/>
          <w:szCs w:val="23"/>
        </w:rPr>
        <w:t>ющ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ф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си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наль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ое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да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аправлен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филя),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числен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ких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</w:p>
    <w:p w:rsidR="00263F5B" w:rsidRDefault="00263F5B">
      <w:pPr>
        <w:spacing w:after="9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3114"/>
          <w:tab w:val="left" w:pos="4390"/>
          <w:tab w:val="left" w:pos="4759"/>
          <w:tab w:val="left" w:pos="5642"/>
        </w:tabs>
        <w:spacing w:after="0" w:line="239" w:lineRule="auto"/>
        <w:ind w:left="998" w:right="-15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1.29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в,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>льт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атт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ци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св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на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вал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фик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ци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ка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рия,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 р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в, в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числ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1.29.1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ыс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31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1.29.2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я</w:t>
      </w:r>
    </w:p>
    <w:p w:rsidR="00263F5B" w:rsidRDefault="00263F5B">
      <w:pPr>
        <w:spacing w:after="0" w:line="240" w:lineRule="auto"/>
        <w:ind w:left="235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hAnsi="Times New Roman" w:cs="Times New Roman"/>
          <w:color w:val="000000"/>
          <w:sz w:val="23"/>
          <w:szCs w:val="23"/>
        </w:rPr>
        <w:t>40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39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97,5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86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38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95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86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1/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2,5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86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1/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2,5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86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25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63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144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20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31" w:lineRule="auto"/>
        <w:ind w:left="86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17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43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век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31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ectPr w:rsidR="00263F5B">
          <w:type w:val="continuous"/>
          <w:pgSz w:w="11904" w:h="16838"/>
          <w:pgMar w:top="1005" w:right="845" w:bottom="951" w:left="1358" w:header="720" w:footer="720" w:gutter="0"/>
          <w:cols w:num="3" w:space="708" w:equalWidth="0">
            <w:col w:w="6899" w:space="495"/>
            <w:col w:w="697" w:space="460"/>
            <w:col w:w="1147"/>
          </w:cols>
        </w:sectPr>
      </w:pPr>
    </w:p>
    <w:p w:rsidR="00263F5B" w:rsidRDefault="00263F5B">
      <w:pPr>
        <w:spacing w:after="2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2432"/>
          <w:tab w:val="left" w:pos="2854"/>
          <w:tab w:val="left" w:pos="3794"/>
          <w:tab w:val="left" w:pos="5344"/>
          <w:tab w:val="left" w:pos="8552"/>
        </w:tabs>
        <w:spacing w:after="0" w:line="239" w:lineRule="auto"/>
        <w:ind w:left="998" w:right="68" w:hanging="998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1.30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ск</w:t>
      </w:r>
      <w:r>
        <w:rPr>
          <w:rFonts w:ascii="Times New Roman" w:hAnsi="Times New Roman" w:cs="Times New Roman"/>
          <w:color w:val="000000"/>
          <w:sz w:val="23"/>
          <w:szCs w:val="23"/>
        </w:rPr>
        <w:t>их</w:t>
      </w:r>
    </w:p>
    <w:p w:rsidR="00263F5B" w:rsidRDefault="00263F5B">
      <w:pPr>
        <w:tabs>
          <w:tab w:val="left" w:pos="2476"/>
          <w:tab w:val="left" w:pos="4318"/>
          <w:tab w:val="left" w:pos="5071"/>
          <w:tab w:val="left" w:pos="6064"/>
        </w:tabs>
        <w:spacing w:after="0" w:line="239" w:lineRule="auto"/>
        <w:ind w:left="998" w:right="2752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в,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кий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ты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х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263F5B" w:rsidRDefault="00263F5B">
      <w:pPr>
        <w:spacing w:after="15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ectPr w:rsidR="00263F5B">
          <w:type w:val="continuous"/>
          <w:pgSz w:w="11904" w:h="16838"/>
          <w:pgMar w:top="1005" w:right="845" w:bottom="951" w:left="1358" w:header="720" w:footer="720" w:gutter="0"/>
          <w:cols w:space="708"/>
        </w:sectPr>
      </w:pPr>
    </w:p>
    <w:p w:rsidR="00263F5B" w:rsidRDefault="00263F5B">
      <w:pPr>
        <w:tabs>
          <w:tab w:val="left" w:pos="1301"/>
        </w:tabs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1.30.1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5 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</w:tabs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1.30.2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С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ыше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30 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2432"/>
          <w:tab w:val="left" w:pos="2854"/>
          <w:tab w:val="left" w:pos="3794"/>
          <w:tab w:val="left" w:pos="5344"/>
        </w:tabs>
        <w:spacing w:after="0" w:line="239" w:lineRule="auto"/>
        <w:ind w:left="998" w:right="-16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1.31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ск</w:t>
      </w:r>
      <w:r>
        <w:rPr>
          <w:rFonts w:ascii="Times New Roman" w:hAnsi="Times New Roman" w:cs="Times New Roman"/>
          <w:color w:val="000000"/>
          <w:sz w:val="23"/>
          <w:szCs w:val="23"/>
        </w:rPr>
        <w:t>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 в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зр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ас</w:t>
      </w:r>
      <w:r>
        <w:rPr>
          <w:rFonts w:ascii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30 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</w:p>
    <w:p w:rsidR="00263F5B" w:rsidRDefault="00263F5B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2432"/>
          <w:tab w:val="left" w:pos="2854"/>
          <w:tab w:val="left" w:pos="3794"/>
          <w:tab w:val="left" w:pos="5344"/>
        </w:tabs>
        <w:spacing w:after="0" w:line="239" w:lineRule="auto"/>
        <w:ind w:left="998" w:right="-19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1.32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чис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да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ск</w:t>
      </w:r>
      <w:r>
        <w:rPr>
          <w:rFonts w:ascii="Times New Roman" w:hAnsi="Times New Roman" w:cs="Times New Roman"/>
          <w:color w:val="000000"/>
          <w:sz w:val="23"/>
          <w:szCs w:val="23"/>
        </w:rPr>
        <w:t>их 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 в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зр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ас</w:t>
      </w:r>
      <w:r>
        <w:rPr>
          <w:rFonts w:ascii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 55 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</w:p>
    <w:p w:rsidR="00263F5B" w:rsidRDefault="00263F5B">
      <w:pPr>
        <w:spacing w:after="1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tabs>
          <w:tab w:val="left" w:pos="1301"/>
          <w:tab w:val="left" w:pos="2553"/>
          <w:tab w:val="left" w:pos="3138"/>
          <w:tab w:val="left" w:pos="4088"/>
          <w:tab w:val="left" w:pos="4548"/>
          <w:tab w:val="left" w:pos="5708"/>
          <w:tab w:val="left" w:pos="6649"/>
        </w:tabs>
        <w:spacing w:after="0" w:line="237" w:lineRule="auto"/>
        <w:ind w:left="998" w:right="-17" w:hanging="99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1.33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Числ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их и           </w:t>
      </w:r>
      <w:r>
        <w:rPr>
          <w:rFonts w:ascii="Times New Roman" w:hAnsi="Times New Roman" w:cs="Times New Roman"/>
          <w:color w:val="000000"/>
          <w:spacing w:val="-35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ад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-х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зя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р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в,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ших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>за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ед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  <w:t xml:space="preserve">5      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      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вал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фик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ции</w:t>
      </w:r>
      <w:r>
        <w:rPr>
          <w:rFonts w:ascii="Times New Roman" w:hAnsi="Times New Roman" w:cs="Times New Roman"/>
          <w:color w:val="000000"/>
          <w:sz w:val="23"/>
          <w:szCs w:val="23"/>
        </w:rPr>
        <w:t>/пр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наль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ю      </w:t>
      </w:r>
      <w:r>
        <w:rPr>
          <w:rFonts w:ascii="Times New Roman" w:hAnsi="Times New Roman" w:cs="Times New Roman"/>
          <w:color w:val="000000"/>
          <w:spacing w:val="-4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</w:rPr>
        <w:t>т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6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филю     </w:t>
      </w:r>
      <w:r>
        <w:rPr>
          <w:rFonts w:ascii="Times New Roman" w:hAnsi="Times New Roman" w:cs="Times New Roman"/>
          <w:color w:val="000000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да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hAnsi="Times New Roman" w:cs="Times New Roman"/>
          <w:color w:val="000000"/>
          <w:sz w:val="23"/>
          <w:szCs w:val="23"/>
        </w:rPr>
        <w:t>еят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ти     </w:t>
      </w:r>
      <w:r>
        <w:rPr>
          <w:rFonts w:ascii="Times New Roman" w:hAnsi="Times New Roman" w:cs="Times New Roman"/>
          <w:color w:val="000000"/>
          <w:spacing w:val="-22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или     </w:t>
      </w:r>
      <w:r>
        <w:rPr>
          <w:rFonts w:ascii="Times New Roman" w:hAnsi="Times New Roman" w:cs="Times New Roman"/>
          <w:color w:val="000000"/>
          <w:spacing w:val="-2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</w:rPr>
        <w:t>ин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й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hAnsi="Times New Roman" w:cs="Times New Roman"/>
          <w:color w:val="000000"/>
          <w:sz w:val="23"/>
          <w:szCs w:val="23"/>
        </w:rPr>
        <w:t>11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27,5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144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20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86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10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25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left="144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20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2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31" w:lineRule="auto"/>
        <w:ind w:left="86"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39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95</w:t>
      </w: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62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31" w:lineRule="auto"/>
        <w:ind w:right="-20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hAnsi="Times New Roman" w:cs="Times New Roman"/>
          <w:color w:val="000000"/>
          <w:sz w:val="23"/>
          <w:szCs w:val="23"/>
        </w:rPr>
        <w:t>%</w:t>
      </w:r>
    </w:p>
    <w:p w:rsidR="00263F5B" w:rsidRDefault="00263F5B">
      <w:pPr>
        <w:sectPr w:rsidR="00263F5B">
          <w:type w:val="continuous"/>
          <w:pgSz w:w="11904" w:h="16838"/>
          <w:pgMar w:top="1005" w:right="845" w:bottom="951" w:left="1358" w:header="720" w:footer="720" w:gutter="0"/>
          <w:cols w:num="3" w:space="708" w:equalWidth="0">
            <w:col w:w="6899" w:space="495"/>
            <w:col w:w="697" w:space="460"/>
            <w:col w:w="1147"/>
          </w:cols>
        </w:sectPr>
      </w:pPr>
    </w:p>
    <w:p w:rsidR="00263F5B" w:rsidRDefault="00263F5B">
      <w:pPr>
        <w:spacing w:after="1" w:line="200" w:lineRule="exact"/>
        <w:rPr>
          <w:rFonts w:ascii="Times New Roman" w:hAnsi="Times New Roman" w:cs="Times New Roman"/>
          <w:sz w:val="20"/>
          <w:szCs w:val="20"/>
        </w:rPr>
      </w:pPr>
    </w:p>
    <w:p w:rsidR="00263F5B" w:rsidRDefault="00263F5B">
      <w:pPr>
        <w:sectPr w:rsidR="00263F5B">
          <w:type w:val="continuous"/>
          <w:pgSz w:w="11904" w:h="16838"/>
          <w:pgMar w:top="1005" w:right="845" w:bottom="951" w:left="1358" w:header="720" w:footer="720" w:gutter="0"/>
          <w:cols w:space="708"/>
        </w:sect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01"/>
        <w:gridCol w:w="6141"/>
        <w:gridCol w:w="1380"/>
        <w:gridCol w:w="1381"/>
      </w:tblGrid>
      <w:tr w:rsidR="00263F5B" w:rsidRPr="0027325E">
        <w:trPr>
          <w:cantSplit/>
          <w:trHeight w:hRule="exact" w:val="926"/>
        </w:trPr>
        <w:tc>
          <w:tcPr>
            <w:tcW w:w="1301" w:type="dxa"/>
            <w:tcBorders>
              <w:top w:val="single" w:sz="18" w:space="0" w:color="FFFFFF"/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tcBorders>
              <w:top w:val="single" w:sz="4" w:space="0" w:color="878787"/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tabs>
                <w:tab w:val="left" w:pos="2175"/>
                <w:tab w:val="left" w:pos="2712"/>
                <w:tab w:val="left" w:pos="4779"/>
              </w:tabs>
              <w:spacing w:before="63" w:after="0" w:line="239" w:lineRule="auto"/>
              <w:ind w:left="122" w:right="104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ствляе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ельн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ти,</w:t>
            </w:r>
            <w:r>
              <w:rPr>
                <w:rFonts w:ascii="Times New Roman" w:hAnsi="Times New Roman" w:cs="Times New Roman"/>
                <w:color w:val="000000"/>
                <w:spacing w:val="12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2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12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12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12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дм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ини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-х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ых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bottom w:val="single" w:sz="18" w:space="0" w:color="FFFFFF"/>
              <w:right w:val="double" w:sz="2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top w:val="single" w:sz="18" w:space="0" w:color="FFFFFF"/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1.34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tabs>
                <w:tab w:val="left" w:pos="900"/>
                <w:tab w:val="left" w:pos="2075"/>
                <w:tab w:val="left" w:pos="2737"/>
                <w:tab w:val="left" w:pos="3486"/>
                <w:tab w:val="left" w:pos="3869"/>
                <w:tab w:val="left" w:pos="4832"/>
              </w:tabs>
              <w:spacing w:after="0" w:line="240" w:lineRule="auto"/>
              <w:ind w:left="122" w:right="61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ый</w:t>
            </w:r>
            <w:r>
              <w:rPr>
                <w:rFonts w:ascii="Times New Roman" w:hAnsi="Times New Roman" w:cs="Times New Roman"/>
                <w:color w:val="000000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их 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дм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ини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-х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зяйствен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в,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ших</w:t>
            </w:r>
            <w:r>
              <w:rPr>
                <w:rFonts w:ascii="Times New Roman" w:hAnsi="Times New Roman" w:cs="Times New Roman"/>
                <w:color w:val="000000"/>
                <w:spacing w:val="6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выш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6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квалиф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6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6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се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льных</w:t>
            </w:r>
            <w:r>
              <w:rPr>
                <w:rFonts w:ascii="Times New Roman" w:hAnsi="Times New Roman" w:cs="Times New Roman"/>
                <w:color w:val="000000"/>
                <w:spacing w:val="5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ых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рт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в,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й    </w:t>
            </w:r>
            <w:r>
              <w:rPr>
                <w:rFonts w:ascii="Times New Roman" w:hAnsi="Times New Roman" w:cs="Times New Roman"/>
                <w:color w:val="000000"/>
                <w:spacing w:val="-1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исл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ти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х        </w:t>
            </w:r>
            <w:r>
              <w:rPr>
                <w:rFonts w:ascii="Times New Roman" w:hAnsi="Times New Roman" w:cs="Times New Roman"/>
                <w:color w:val="000000"/>
                <w:spacing w:val="-4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дм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ини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-х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ствен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ых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6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38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93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2001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фр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413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2.1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525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0,13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412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0203" w:type="dxa"/>
            <w:gridSpan w:val="4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205"/>
        </w:trPr>
        <w:tc>
          <w:tcPr>
            <w:tcW w:w="130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2.2</w:t>
            </w:r>
          </w:p>
        </w:tc>
        <w:tc>
          <w:tcPr>
            <w:tcW w:w="614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tabs>
                <w:tab w:val="left" w:pos="1950"/>
                <w:tab w:val="left" w:pos="3562"/>
                <w:tab w:val="left" w:pos="4747"/>
                <w:tab w:val="left" w:pos="5256"/>
              </w:tabs>
              <w:spacing w:before="73" w:after="0" w:line="241" w:lineRule="auto"/>
              <w:ind w:left="122" w:right="95" w:firstLine="30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пляр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7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7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7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 хр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8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8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8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ящих</w:t>
            </w:r>
            <w:r>
              <w:rPr>
                <w:rFonts w:ascii="Times New Roman" w:hAnsi="Times New Roman" w:cs="Times New Roman"/>
                <w:color w:val="000000"/>
                <w:spacing w:val="8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9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8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асч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гося</w:t>
            </w:r>
          </w:p>
        </w:tc>
        <w:tc>
          <w:tcPr>
            <w:tcW w:w="1380" w:type="dxa"/>
            <w:tcBorders>
              <w:left w:val="single" w:sz="4" w:space="0" w:color="878787"/>
              <w:bottom w:val="single" w:sz="18" w:space="0" w:color="FFFFFF"/>
              <w:right w:val="double" w:sz="2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525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33,4</w:t>
            </w:r>
          </w:p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2.3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tabs>
                <w:tab w:val="left" w:pos="1844"/>
                <w:tab w:val="left" w:pos="3720"/>
                <w:tab w:val="left" w:pos="5187"/>
              </w:tabs>
              <w:spacing w:after="0" w:line="239" w:lineRule="auto"/>
              <w:ind w:left="122" w:right="69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7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рган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зац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э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тоо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та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616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6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0203" w:type="dxa"/>
            <w:gridSpan w:val="4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413"/>
        </w:trPr>
        <w:tc>
          <w:tcPr>
            <w:tcW w:w="130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2.4</w:t>
            </w:r>
          </w:p>
        </w:tc>
        <w:tc>
          <w:tcPr>
            <w:tcW w:w="614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италь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:</w:t>
            </w:r>
          </w:p>
        </w:tc>
        <w:tc>
          <w:tcPr>
            <w:tcW w:w="1380" w:type="dxa"/>
            <w:tcBorders>
              <w:left w:val="single" w:sz="4" w:space="0" w:color="878787"/>
              <w:bottom w:val="single" w:sz="18" w:space="0" w:color="FFFFFF"/>
              <w:right w:val="double" w:sz="2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616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0203" w:type="dxa"/>
            <w:gridSpan w:val="4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6"/>
        </w:trPr>
        <w:tc>
          <w:tcPr>
            <w:tcW w:w="130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2.4.1</w:t>
            </w:r>
          </w:p>
        </w:tc>
        <w:tc>
          <w:tcPr>
            <w:tcW w:w="614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39" w:lineRule="auto"/>
              <w:ind w:left="122" w:right="65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ности</w:t>
            </w:r>
            <w:r>
              <w:rPr>
                <w:rFonts w:ascii="Times New Roman" w:hAnsi="Times New Roman" w:cs="Times New Roman"/>
                <w:color w:val="000000"/>
                <w:spacing w:val="3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нарных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льз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ных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мп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ьютер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</w:p>
        </w:tc>
        <w:tc>
          <w:tcPr>
            <w:tcW w:w="1380" w:type="dxa"/>
            <w:tcBorders>
              <w:left w:val="single" w:sz="4" w:space="0" w:color="878787"/>
              <w:bottom w:val="single" w:sz="18" w:space="0" w:color="FFFFFF"/>
              <w:right w:val="double" w:sz="2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616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2.4.2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616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412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2.4.3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tabs>
                <w:tab w:val="left" w:pos="2315"/>
                <w:tab w:val="left" w:pos="3984"/>
                <w:tab w:val="left" w:pos="5894"/>
              </w:tabs>
              <w:spacing w:after="0" w:line="239" w:lineRule="auto"/>
              <w:ind w:left="122" w:right="66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тва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и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знаван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 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56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7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2.4.4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122" w:right="63" w:firstLine="302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ом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терн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в,</w:t>
            </w:r>
            <w:r>
              <w:rPr>
                <w:rFonts w:ascii="Times New Roman" w:hAnsi="Times New Roman" w:cs="Times New Roman"/>
                <w:color w:val="000000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 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616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672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0203" w:type="dxa"/>
            <w:gridSpan w:val="4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413"/>
        </w:trPr>
        <w:tc>
          <w:tcPr>
            <w:tcW w:w="130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2.4.5</w:t>
            </w:r>
          </w:p>
        </w:tc>
        <w:tc>
          <w:tcPr>
            <w:tcW w:w="6141" w:type="dxa"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 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аж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ых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</w:p>
        </w:tc>
        <w:tc>
          <w:tcPr>
            <w:tcW w:w="1380" w:type="dxa"/>
            <w:tcBorders>
              <w:left w:val="single" w:sz="4" w:space="0" w:color="878787"/>
              <w:bottom w:val="single" w:sz="18" w:space="0" w:color="FFFFFF"/>
              <w:right w:val="double" w:sz="2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56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</w:p>
        </w:tc>
      </w:tr>
      <w:tr w:rsidR="00263F5B" w:rsidRPr="0027325E">
        <w:trPr>
          <w:cantSplit/>
          <w:trHeight w:hRule="exact" w:val="105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2.5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3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tabs>
                <w:tab w:val="left" w:pos="1436"/>
                <w:tab w:val="left" w:pos="2948"/>
                <w:tab w:val="left" w:pos="3509"/>
                <w:tab w:val="left" w:pos="4723"/>
                <w:tab w:val="left" w:pos="5006"/>
              </w:tabs>
              <w:spacing w:after="0" w:line="239" w:lineRule="auto"/>
              <w:ind w:left="122" w:right="102" w:firstLine="30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ый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я,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пе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      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ольз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 ш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(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>
              <w:rPr>
                <w:rFonts w:ascii="Times New Roman" w:hAnsi="Times New Roman" w:cs="Times New Roman"/>
                <w:color w:val="000000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),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 числ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ащихся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19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63F5B" w:rsidRDefault="00263F5B">
            <w:pPr>
              <w:spacing w:after="0" w:line="240" w:lineRule="auto"/>
              <w:ind w:left="348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581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1204"/>
        </w:trPr>
        <w:tc>
          <w:tcPr>
            <w:tcW w:w="130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1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18" w:space="0" w:color="FFFFFF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ве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263F5B" w:rsidRPr="0027325E">
        <w:trPr>
          <w:cantSplit/>
          <w:trHeight w:hRule="exact" w:val="110"/>
        </w:trPr>
        <w:tc>
          <w:tcPr>
            <w:tcW w:w="130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2.6</w:t>
            </w:r>
          </w:p>
        </w:tc>
        <w:tc>
          <w:tcPr>
            <w:tcW w:w="6141" w:type="dxa"/>
            <w:vMerge w:val="restart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tabs>
                <w:tab w:val="left" w:pos="1974"/>
                <w:tab w:val="left" w:pos="3557"/>
                <w:tab w:val="left" w:pos="3902"/>
                <w:tab w:val="left" w:pos="4872"/>
                <w:tab w:val="left" w:pos="5337"/>
              </w:tabs>
              <w:spacing w:after="0" w:line="239" w:lineRule="auto"/>
              <w:ind w:left="122" w:right="102" w:firstLine="302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3"/>
                <w:szCs w:val="23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3"/>
                <w:szCs w:val="23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ая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ть,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асч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color w:val="000000"/>
                <w:spacing w:val="6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ab/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3"/>
                <w:szCs w:val="23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ча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3"/>
                <w:szCs w:val="23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3"/>
                <w:szCs w:val="23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</w:p>
        </w:tc>
        <w:tc>
          <w:tcPr>
            <w:tcW w:w="1380" w:type="dxa"/>
            <w:vMerge w:val="restart"/>
            <w:tcBorders>
              <w:top w:val="single" w:sz="18" w:space="0" w:color="FFFFFF"/>
              <w:lef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after="4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63F5B" w:rsidRDefault="00263F5B">
            <w:pPr>
              <w:spacing w:after="0" w:line="239" w:lineRule="auto"/>
              <w:ind w:left="7" w:right="-20" w:firstLine="374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1937, 7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м/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581=3,34</w:t>
            </w:r>
          </w:p>
        </w:tc>
        <w:tc>
          <w:tcPr>
            <w:tcW w:w="1380" w:type="dxa"/>
            <w:tcBorders>
              <w:top w:val="single" w:sz="18" w:space="0" w:color="FFFFFF"/>
              <w:left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</w:tr>
      <w:tr w:rsidR="00263F5B" w:rsidRPr="0027325E">
        <w:trPr>
          <w:cantSplit/>
          <w:trHeight w:hRule="exact" w:val="941"/>
        </w:trPr>
        <w:tc>
          <w:tcPr>
            <w:tcW w:w="1301" w:type="dxa"/>
            <w:vMerge/>
            <w:tcBorders>
              <w:left w:val="single" w:sz="4" w:space="0" w:color="878787"/>
              <w:bottom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6141" w:type="dxa"/>
            <w:vMerge/>
            <w:tcBorders>
              <w:left w:val="single" w:sz="4" w:space="0" w:color="878787"/>
              <w:bottom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vMerge/>
            <w:tcBorders>
              <w:left w:val="single" w:sz="4" w:space="0" w:color="878787"/>
              <w:bottom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Pr="0027325E" w:rsidRDefault="00263F5B"/>
        </w:tc>
        <w:tc>
          <w:tcPr>
            <w:tcW w:w="1380" w:type="dxa"/>
            <w:tcBorders>
              <w:left w:val="double" w:sz="2" w:space="0" w:color="878787"/>
              <w:bottom w:val="single" w:sz="4" w:space="0" w:color="878787"/>
              <w:right w:val="single" w:sz="4" w:space="0" w:color="878787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5B" w:rsidRDefault="00263F5B">
            <w:pPr>
              <w:spacing w:before="73" w:after="0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в. м</w:t>
            </w:r>
          </w:p>
        </w:tc>
      </w:tr>
    </w:tbl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21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ectPr w:rsidR="00263F5B">
          <w:pgSz w:w="11904" w:h="16838"/>
          <w:pgMar w:top="941" w:right="766" w:bottom="951" w:left="934" w:header="720" w:footer="720" w:gutter="0"/>
          <w:cols w:space="708"/>
        </w:sectPr>
      </w:pPr>
    </w:p>
    <w:p w:rsidR="00263F5B" w:rsidRDefault="00263F5B" w:rsidP="00D54092">
      <w:pPr>
        <w:tabs>
          <w:tab w:val="left" w:pos="7537"/>
        </w:tabs>
        <w:spacing w:after="0" w:line="240" w:lineRule="auto"/>
        <w:ind w:left="604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C2D99">
        <w:rPr>
          <w:rFonts w:ascii="Times New Roman" w:hAnsi="Times New Roman" w:cs="Times New Roman"/>
          <w:b/>
          <w:bCs/>
          <w:color w:val="000000"/>
          <w:sz w:val="24"/>
          <w:szCs w:val="24"/>
        </w:rPr>
        <w:pict>
          <v:shape id="_x0000_i1026" type="#_x0000_t75" style="width:489.75pt;height:682.5pt">
            <v:imagedata r:id="rId10" o:title=""/>
          </v:shape>
        </w:pict>
      </w:r>
    </w:p>
    <w:p w:rsidR="00263F5B" w:rsidRDefault="00263F5B" w:rsidP="00D54092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63F5B" w:rsidRDefault="00263F5B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sectPr w:rsidR="00263F5B" w:rsidSect="00213550">
      <w:pgSz w:w="11904" w:h="16838"/>
      <w:pgMar w:top="1134" w:right="845" w:bottom="951" w:left="1701" w:header="720" w:footer="72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F5B" w:rsidRDefault="00263F5B" w:rsidP="00B167A4">
      <w:pPr>
        <w:spacing w:after="0" w:line="240" w:lineRule="auto"/>
      </w:pPr>
      <w:r>
        <w:separator/>
      </w:r>
    </w:p>
  </w:endnote>
  <w:endnote w:type="continuationSeparator" w:id="1">
    <w:p w:rsidR="00263F5B" w:rsidRDefault="00263F5B" w:rsidP="00B1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5B" w:rsidRDefault="00263F5B" w:rsidP="004B5036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263F5B" w:rsidRDefault="00263F5B" w:rsidP="00F70409">
    <w:pPr>
      <w:pStyle w:val="Footer"/>
      <w:ind w:right="360"/>
      <w:jc w:val="right"/>
    </w:pPr>
  </w:p>
  <w:p w:rsidR="00263F5B" w:rsidRDefault="00263F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F5B" w:rsidRDefault="00263F5B" w:rsidP="00B167A4">
      <w:pPr>
        <w:spacing w:after="0" w:line="240" w:lineRule="auto"/>
      </w:pPr>
      <w:r>
        <w:separator/>
      </w:r>
    </w:p>
  </w:footnote>
  <w:footnote w:type="continuationSeparator" w:id="1">
    <w:p w:rsidR="00263F5B" w:rsidRDefault="00263F5B" w:rsidP="00B16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A7FF1"/>
    <w:multiLevelType w:val="multilevel"/>
    <w:tmpl w:val="4F4C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F52D0"/>
    <w:multiLevelType w:val="hybridMultilevel"/>
    <w:tmpl w:val="7702E75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2A000734"/>
    <w:multiLevelType w:val="hybridMultilevel"/>
    <w:tmpl w:val="291ED6F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2C3B0B8B"/>
    <w:multiLevelType w:val="hybridMultilevel"/>
    <w:tmpl w:val="1FF0B1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2EF662AB"/>
    <w:multiLevelType w:val="hybridMultilevel"/>
    <w:tmpl w:val="EED04D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39703AD1"/>
    <w:multiLevelType w:val="hybridMultilevel"/>
    <w:tmpl w:val="C6206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B446D8B"/>
    <w:multiLevelType w:val="hybridMultilevel"/>
    <w:tmpl w:val="F9CEDA64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7">
    <w:nsid w:val="3FC660B6"/>
    <w:multiLevelType w:val="hybridMultilevel"/>
    <w:tmpl w:val="BB10CDCC"/>
    <w:lvl w:ilvl="0" w:tplc="0D524078">
      <w:start w:val="1"/>
      <w:numFmt w:val="decimal"/>
      <w:lvlText w:val="%1."/>
      <w:lvlJc w:val="left"/>
      <w:pPr>
        <w:tabs>
          <w:tab w:val="num" w:pos="1669"/>
        </w:tabs>
        <w:ind w:left="1669" w:hanging="9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4201696C"/>
    <w:multiLevelType w:val="multilevel"/>
    <w:tmpl w:val="531C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7A1529"/>
    <w:multiLevelType w:val="hybridMultilevel"/>
    <w:tmpl w:val="BA5864BC"/>
    <w:lvl w:ilvl="0" w:tplc="776CE44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CD36EC"/>
    <w:multiLevelType w:val="multilevel"/>
    <w:tmpl w:val="66B6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92299F"/>
    <w:multiLevelType w:val="hybridMultilevel"/>
    <w:tmpl w:val="43382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86D729D"/>
    <w:multiLevelType w:val="multilevel"/>
    <w:tmpl w:val="675A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1"/>
  </w:num>
  <w:num w:numId="5">
    <w:abstractNumId w:val="5"/>
  </w:num>
  <w:num w:numId="6">
    <w:abstractNumId w:val="9"/>
  </w:num>
  <w:num w:numId="7">
    <w:abstractNumId w:val="1"/>
  </w:num>
  <w:num w:numId="8">
    <w:abstractNumId w:val="2"/>
  </w:num>
  <w:num w:numId="9">
    <w:abstractNumId w:val="7"/>
  </w:num>
  <w:num w:numId="10">
    <w:abstractNumId w:val="8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12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>
    <w:abstractNumId w:val="0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>
    <w:abstractNumId w:val="10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3550"/>
    <w:rsid w:val="00036050"/>
    <w:rsid w:val="000363C1"/>
    <w:rsid w:val="000368CC"/>
    <w:rsid w:val="0005394C"/>
    <w:rsid w:val="00085D9A"/>
    <w:rsid w:val="000A382C"/>
    <w:rsid w:val="000E5F6E"/>
    <w:rsid w:val="000E6DB3"/>
    <w:rsid w:val="00157887"/>
    <w:rsid w:val="00195113"/>
    <w:rsid w:val="001B3461"/>
    <w:rsid w:val="001E111E"/>
    <w:rsid w:val="001E28EF"/>
    <w:rsid w:val="00212236"/>
    <w:rsid w:val="00213550"/>
    <w:rsid w:val="002405BB"/>
    <w:rsid w:val="00263F5B"/>
    <w:rsid w:val="0027325E"/>
    <w:rsid w:val="002D65C5"/>
    <w:rsid w:val="002F334D"/>
    <w:rsid w:val="003A27A0"/>
    <w:rsid w:val="003F33B5"/>
    <w:rsid w:val="004059BB"/>
    <w:rsid w:val="0041183B"/>
    <w:rsid w:val="004313EE"/>
    <w:rsid w:val="00486FEA"/>
    <w:rsid w:val="004A7F24"/>
    <w:rsid w:val="004B2143"/>
    <w:rsid w:val="004B5036"/>
    <w:rsid w:val="004E2256"/>
    <w:rsid w:val="00562FC1"/>
    <w:rsid w:val="005964F8"/>
    <w:rsid w:val="005C0E84"/>
    <w:rsid w:val="005F4162"/>
    <w:rsid w:val="0062234B"/>
    <w:rsid w:val="00682FF3"/>
    <w:rsid w:val="006C4C79"/>
    <w:rsid w:val="00712779"/>
    <w:rsid w:val="00724BA9"/>
    <w:rsid w:val="007279D2"/>
    <w:rsid w:val="007342D1"/>
    <w:rsid w:val="007442C6"/>
    <w:rsid w:val="00784054"/>
    <w:rsid w:val="007C08E8"/>
    <w:rsid w:val="007C2D99"/>
    <w:rsid w:val="007D5607"/>
    <w:rsid w:val="00864BE2"/>
    <w:rsid w:val="008964DD"/>
    <w:rsid w:val="00897356"/>
    <w:rsid w:val="008E497E"/>
    <w:rsid w:val="00944158"/>
    <w:rsid w:val="00946162"/>
    <w:rsid w:val="00981F17"/>
    <w:rsid w:val="009C0393"/>
    <w:rsid w:val="009D0CC4"/>
    <w:rsid w:val="00A55645"/>
    <w:rsid w:val="00A741BB"/>
    <w:rsid w:val="00A84F6F"/>
    <w:rsid w:val="00A977F4"/>
    <w:rsid w:val="00AB5CB0"/>
    <w:rsid w:val="00AE06F5"/>
    <w:rsid w:val="00AE5F83"/>
    <w:rsid w:val="00B1102F"/>
    <w:rsid w:val="00B167A4"/>
    <w:rsid w:val="00B41185"/>
    <w:rsid w:val="00B4354C"/>
    <w:rsid w:val="00B5712A"/>
    <w:rsid w:val="00C3352A"/>
    <w:rsid w:val="00C95F73"/>
    <w:rsid w:val="00CD72FB"/>
    <w:rsid w:val="00D26B30"/>
    <w:rsid w:val="00D54092"/>
    <w:rsid w:val="00D656CD"/>
    <w:rsid w:val="00D739FA"/>
    <w:rsid w:val="00DB3AF1"/>
    <w:rsid w:val="00DD05AC"/>
    <w:rsid w:val="00DF6D19"/>
    <w:rsid w:val="00DF7792"/>
    <w:rsid w:val="00EC09F4"/>
    <w:rsid w:val="00EF2883"/>
    <w:rsid w:val="00F33734"/>
    <w:rsid w:val="00F43F20"/>
    <w:rsid w:val="00F63A6E"/>
    <w:rsid w:val="00F70409"/>
    <w:rsid w:val="00FB2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9D7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33734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05394C"/>
    <w:pPr>
      <w:ind w:left="720"/>
    </w:pPr>
    <w:rPr>
      <w:lang w:eastAsia="en-US"/>
    </w:rPr>
  </w:style>
  <w:style w:type="character" w:customStyle="1" w:styleId="9">
    <w:name w:val="Основной текст (9)_"/>
    <w:link w:val="90"/>
    <w:uiPriority w:val="99"/>
    <w:locked/>
    <w:rsid w:val="00DD05AC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DD05AC"/>
    <w:pPr>
      <w:shd w:val="clear" w:color="auto" w:fill="FFFFFF"/>
      <w:spacing w:after="780" w:line="259" w:lineRule="exact"/>
      <w:jc w:val="center"/>
    </w:pPr>
    <w:rPr>
      <w:rFonts w:cs="Times New Roman"/>
      <w:sz w:val="24"/>
      <w:szCs w:val="24"/>
    </w:rPr>
  </w:style>
  <w:style w:type="paragraph" w:styleId="NoSpacing">
    <w:name w:val="No Spacing"/>
    <w:uiPriority w:val="99"/>
    <w:qFormat/>
    <w:rsid w:val="00B5712A"/>
    <w:rPr>
      <w:rFonts w:cs="Calibri"/>
    </w:rPr>
  </w:style>
  <w:style w:type="paragraph" w:styleId="Header">
    <w:name w:val="header"/>
    <w:basedOn w:val="Normal"/>
    <w:link w:val="HeaderChar"/>
    <w:uiPriority w:val="99"/>
    <w:semiHidden/>
    <w:rsid w:val="00B1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167A4"/>
  </w:style>
  <w:style w:type="paragraph" w:styleId="Footer">
    <w:name w:val="footer"/>
    <w:basedOn w:val="Normal"/>
    <w:link w:val="FooterChar"/>
    <w:uiPriority w:val="99"/>
    <w:rsid w:val="00B16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167A4"/>
  </w:style>
  <w:style w:type="character" w:styleId="PageNumber">
    <w:name w:val="page number"/>
    <w:basedOn w:val="DefaultParagraphFont"/>
    <w:uiPriority w:val="99"/>
    <w:rsid w:val="00F704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43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chuvashia-chess.ru/2017/08/30/1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494</TotalTime>
  <Pages>31</Pages>
  <Words>10054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2018-05-15T09:15:00Z</cp:lastPrinted>
  <dcterms:created xsi:type="dcterms:W3CDTF">2018-05-01T15:44:00Z</dcterms:created>
  <dcterms:modified xsi:type="dcterms:W3CDTF">2018-05-25T08:10:00Z</dcterms:modified>
</cp:coreProperties>
</file>